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EB23653" w14:textId="716C57D5" w:rsidR="000A3F29" w:rsidRPr="00365263" w:rsidRDefault="002325C5" w:rsidP="000A3F29">
      <w:pPr>
        <w:pStyle w:val="Heading1"/>
      </w:pPr>
      <w:r>
        <w:t xml:space="preserve">15. </w:t>
      </w:r>
      <w:r w:rsidR="00FE326C">
        <w:t xml:space="preserve">BLAST </w:t>
      </w:r>
      <w:r w:rsidR="004F4633">
        <w:t>B</w:t>
      </w:r>
      <w:r w:rsidR="000A3F29">
        <w:t>ioinformatics</w:t>
      </w:r>
    </w:p>
    <w:p w14:paraId="15DB0AB0" w14:textId="77777777" w:rsidR="00A155CB" w:rsidRDefault="00A155CB" w:rsidP="00A155CB">
      <w:pPr>
        <w:pStyle w:val="SectionHead"/>
      </w:pPr>
      <w:r>
        <w:t>Background</w:t>
      </w:r>
    </w:p>
    <w:p w14:paraId="0F35B138" w14:textId="77777777" w:rsidR="000A3F29" w:rsidRDefault="000A3F29" w:rsidP="000A3F29">
      <w:pPr>
        <w:pStyle w:val="BodyText"/>
      </w:pPr>
      <w:r>
        <w:t xml:space="preserve">Hemoglobin is an important protein found in the red blood cells of many species. Its heme groups bind to oxygen molecules, delivering oxygen to cells and removing carbon dioxide from the body. Hemoglobin is a protein that exhibits quaternary structure: it consists of two alpha chains and two beta chains. In this investigation you will analyze the DNA sequence of the gene that codes for the beta chain of hemoglobin—also known as </w:t>
      </w:r>
      <w:r w:rsidRPr="00E965E3">
        <w:rPr>
          <w:rStyle w:val="Character-Italic"/>
        </w:rPr>
        <w:t>beta globin</w:t>
      </w:r>
      <w:r>
        <w:t>. The gene for this protein is symbolized by “</w:t>
      </w:r>
      <w:r w:rsidRPr="00E965E3">
        <w:rPr>
          <w:rStyle w:val="Character-Italic"/>
        </w:rPr>
        <w:t>HBB</w:t>
      </w:r>
      <w:r>
        <w:t xml:space="preserve">.” You will compare the </w:t>
      </w:r>
      <w:r w:rsidRPr="003604B5">
        <w:rPr>
          <w:rStyle w:val="Character-Italic"/>
        </w:rPr>
        <w:t>HBB</w:t>
      </w:r>
      <w:r>
        <w:t xml:space="preserve"> gene of five mammalian species to determine their evolutionary relatedness.</w:t>
      </w:r>
    </w:p>
    <w:p w14:paraId="19DC7C6D" w14:textId="77777777" w:rsidR="000A3F29" w:rsidRDefault="000A3F29" w:rsidP="000A3F29">
      <w:pPr>
        <w:pStyle w:val="BodyText"/>
      </w:pPr>
      <w:r>
        <w:t xml:space="preserve">Much of today’s biological research involves DNA sequencing. Sometimes scientists sequence the entire genome of an organism, other times they are interested in specific genes and variations in these genes. </w:t>
      </w:r>
      <w:proofErr w:type="gramStart"/>
      <w:r>
        <w:t>Also</w:t>
      </w:r>
      <w:proofErr w:type="gramEnd"/>
      <w:r>
        <w:t xml:space="preserve"> of importance is knowledge of the amino acid sequences of proteins in organisms to develop a better understanding of the structures and functions of these proteins. DNA and protein sequences are uploaded to a database that can be accessed by other scientists (and by non-scientists). The National Library of Medicine (NLM), part of the National Center for Biotechnology Information (NCBI), maintains this database, which currently contains thousands of DNA sequences and corresponding protein sequences for thousands of species. </w:t>
      </w:r>
    </w:p>
    <w:p w14:paraId="3A9E1539" w14:textId="77777777" w:rsidR="000A3F29" w:rsidRPr="00B04C55" w:rsidRDefault="000A3F29" w:rsidP="000A3F29">
      <w:pPr>
        <w:pStyle w:val="BodyText"/>
      </w:pPr>
      <w:r>
        <w:t xml:space="preserve">For example, the database contains more than 2000 sequences for beta globin. Scientists employ a computer program called BLAST® (Basic Local Alignment Search Tool) to search NCBI’s database to match a nucleotide or amino acid sequence of interest to a specific species. They also use BLAST to align two or more sequences to determine the amount of similarity between them. The NCBI database and BLAST have become invaluable tools for evolutionary biologists. </w:t>
      </w:r>
    </w:p>
    <w:p w14:paraId="5DA10B50" w14:textId="77777777" w:rsidR="002C0D91" w:rsidRDefault="002C0D91" w:rsidP="002C0D91">
      <w:pPr>
        <w:pStyle w:val="SectionHead"/>
      </w:pPr>
      <w:r>
        <w:t>Driving Question</w:t>
      </w:r>
    </w:p>
    <w:p w14:paraId="063BF394" w14:textId="77777777" w:rsidR="000A3F29" w:rsidRDefault="000A3F29" w:rsidP="000A3F29">
      <w:pPr>
        <w:pStyle w:val="BodyText"/>
      </w:pPr>
      <w:r>
        <w:t>What species are most closely related and least closely related to the chimpanzee?</w:t>
      </w:r>
    </w:p>
    <w:p w14:paraId="44FC1D60" w14:textId="77777777" w:rsidR="00A155CB" w:rsidRDefault="00A155CB" w:rsidP="00A155CB">
      <w:pPr>
        <w:pStyle w:val="SectionHead"/>
      </w:pPr>
      <w:r>
        <w:t>Materials and Equipment</w:t>
      </w:r>
    </w:p>
    <w:p w14:paraId="16FFD6F3" w14:textId="77777777" w:rsidR="00A155CB" w:rsidRDefault="007809AA" w:rsidP="007809AA">
      <w:pPr>
        <w:pStyle w:val="BodyText"/>
      </w:pPr>
      <w:r w:rsidRPr="007809AA">
        <w:rPr>
          <w:rFonts w:eastAsiaTheme="minorHAnsi"/>
        </w:rPr>
        <w:t>Use the following materials to</w:t>
      </w:r>
      <w:r>
        <w:rPr>
          <w:rFonts w:eastAsiaTheme="minorHAnsi"/>
        </w:rPr>
        <w:t xml:space="preserve"> </w:t>
      </w:r>
      <w:r w:rsidRPr="007809AA">
        <w:rPr>
          <w:rFonts w:eastAsiaTheme="minorHAnsi"/>
        </w:rPr>
        <w:t>complete the initial investigation. For conducting an</w:t>
      </w:r>
      <w:r>
        <w:rPr>
          <w:rFonts w:eastAsiaTheme="minorHAnsi"/>
        </w:rPr>
        <w:t xml:space="preserve"> </w:t>
      </w:r>
      <w:r w:rsidRPr="007809AA">
        <w:rPr>
          <w:rFonts w:eastAsiaTheme="minorHAnsi"/>
        </w:rPr>
        <w:t>experiment of your own design, check with your teacher to see what</w:t>
      </w:r>
      <w:r>
        <w:rPr>
          <w:rFonts w:eastAsiaTheme="minorHAnsi"/>
        </w:rPr>
        <w:t xml:space="preserve"> </w:t>
      </w:r>
      <w:r w:rsidRPr="007809AA">
        <w:rPr>
          <w:rFonts w:eastAsiaTheme="minorHAnsi"/>
        </w:rPr>
        <w:t>materials and equipment are available.</w:t>
      </w:r>
    </w:p>
    <w:p w14:paraId="6FE5F168" w14:textId="77777777" w:rsidR="00A155CB" w:rsidRPr="00CC461B" w:rsidRDefault="00A155CB" w:rsidP="00A155CB">
      <w:pPr>
        <w:pStyle w:val="BodySpace"/>
      </w:pPr>
    </w:p>
    <w:tbl>
      <w:tblPr>
        <w:tblW w:w="9360" w:type="dxa"/>
        <w:tblLayout w:type="fixed"/>
        <w:tblCellMar>
          <w:left w:w="115" w:type="dxa"/>
          <w:right w:w="115" w:type="dxa"/>
        </w:tblCellMar>
        <w:tblLook w:val="01E0" w:firstRow="1" w:lastRow="1" w:firstColumn="1" w:lastColumn="1" w:noHBand="0" w:noVBand="0"/>
      </w:tblPr>
      <w:tblGrid>
        <w:gridCol w:w="4679"/>
        <w:gridCol w:w="4681"/>
      </w:tblGrid>
      <w:tr w:rsidR="000A3F29" w:rsidRPr="001A7C7B" w14:paraId="7E95B8D6" w14:textId="77777777" w:rsidTr="00E1178B">
        <w:trPr>
          <w:cantSplit/>
        </w:trPr>
        <w:tc>
          <w:tcPr>
            <w:tcW w:w="4679" w:type="dxa"/>
            <w:noWrap/>
          </w:tcPr>
          <w:p w14:paraId="636B0768" w14:textId="77777777" w:rsidR="000A3F29" w:rsidRPr="00F43445" w:rsidRDefault="000A3F29" w:rsidP="000A3F29">
            <w:pPr>
              <w:pStyle w:val="Materialslist"/>
              <w:numPr>
                <w:ilvl w:val="0"/>
                <w:numId w:val="7"/>
              </w:numPr>
            </w:pPr>
            <w:r>
              <w:t>Computer with Internet access</w:t>
            </w:r>
          </w:p>
        </w:tc>
        <w:tc>
          <w:tcPr>
            <w:tcW w:w="4681" w:type="dxa"/>
            <w:noWrap/>
          </w:tcPr>
          <w:p w14:paraId="1C081EE3" w14:textId="77777777" w:rsidR="000A3F29" w:rsidRPr="00F43445" w:rsidRDefault="000A3F29" w:rsidP="000A3F29">
            <w:pPr>
              <w:pStyle w:val="Materialslist"/>
              <w:numPr>
                <w:ilvl w:val="0"/>
                <w:numId w:val="7"/>
              </w:numPr>
            </w:pPr>
            <w:r>
              <w:t>Highlighter</w:t>
            </w:r>
          </w:p>
        </w:tc>
      </w:tr>
      <w:tr w:rsidR="000A3F29" w:rsidRPr="001A7C7B" w14:paraId="4C27F1F8" w14:textId="77777777" w:rsidTr="00E1178B">
        <w:trPr>
          <w:cantSplit/>
        </w:trPr>
        <w:tc>
          <w:tcPr>
            <w:tcW w:w="4679" w:type="dxa"/>
            <w:noWrap/>
          </w:tcPr>
          <w:p w14:paraId="50E0E9CB" w14:textId="77777777" w:rsidR="000A3F29" w:rsidRPr="00F43445" w:rsidRDefault="007F6C65" w:rsidP="000A3F29">
            <w:pPr>
              <w:pStyle w:val="Materialslist"/>
              <w:numPr>
                <w:ilvl w:val="0"/>
                <w:numId w:val="7"/>
              </w:numPr>
            </w:pPr>
            <w:r>
              <w:t>DNA</w:t>
            </w:r>
            <w:r w:rsidR="008C2477">
              <w:t xml:space="preserve"> Sequences Worksheet</w:t>
            </w:r>
            <w:r w:rsidR="000A3F29" w:rsidRPr="00AD025E" w:rsidDel="00006EE0">
              <w:t xml:space="preserve"> </w:t>
            </w:r>
          </w:p>
        </w:tc>
        <w:tc>
          <w:tcPr>
            <w:tcW w:w="4681" w:type="dxa"/>
            <w:noWrap/>
          </w:tcPr>
          <w:p w14:paraId="5F75FAEB" w14:textId="77777777" w:rsidR="000A3F29" w:rsidRPr="00F43445" w:rsidRDefault="000A3F29" w:rsidP="000A3F29">
            <w:pPr>
              <w:pStyle w:val="Materialslist"/>
              <w:numPr>
                <w:ilvl w:val="0"/>
                <w:numId w:val="7"/>
              </w:numPr>
            </w:pPr>
            <w:r w:rsidRPr="00AD025E">
              <w:t>Scissors (optional)</w:t>
            </w:r>
          </w:p>
        </w:tc>
      </w:tr>
      <w:tr w:rsidR="000A3F29" w:rsidRPr="001A7C7B" w14:paraId="53B29399" w14:textId="77777777" w:rsidTr="00E1178B">
        <w:trPr>
          <w:cantSplit/>
        </w:trPr>
        <w:tc>
          <w:tcPr>
            <w:tcW w:w="4679" w:type="dxa"/>
            <w:noWrap/>
          </w:tcPr>
          <w:p w14:paraId="337AA6D0" w14:textId="77777777" w:rsidR="000A3F29" w:rsidRPr="00F43445" w:rsidRDefault="000A3F29" w:rsidP="000A3F29">
            <w:pPr>
              <w:pStyle w:val="Materialslist"/>
              <w:numPr>
                <w:ilvl w:val="0"/>
                <w:numId w:val="7"/>
              </w:numPr>
            </w:pPr>
            <w:r>
              <w:t>ABI BLAST Sequences.docx</w:t>
            </w:r>
          </w:p>
        </w:tc>
        <w:tc>
          <w:tcPr>
            <w:tcW w:w="4681" w:type="dxa"/>
            <w:noWrap/>
          </w:tcPr>
          <w:p w14:paraId="035E4CBD" w14:textId="77777777" w:rsidR="000A3F29" w:rsidRPr="00F43445" w:rsidRDefault="000A3F29" w:rsidP="000A3F29">
            <w:pPr>
              <w:pStyle w:val="Materialslist"/>
              <w:numPr>
                <w:ilvl w:val="0"/>
                <w:numId w:val="7"/>
              </w:numPr>
            </w:pPr>
            <w:r w:rsidRPr="00AD025E">
              <w:t>Ruler or large index cards</w:t>
            </w:r>
          </w:p>
        </w:tc>
      </w:tr>
    </w:tbl>
    <w:p w14:paraId="04D5437B" w14:textId="77777777" w:rsidR="00E20181" w:rsidRPr="00EB50F7" w:rsidRDefault="00E20181" w:rsidP="00E20181">
      <w:pPr>
        <w:pStyle w:val="SectionHead"/>
      </w:pPr>
      <w:r w:rsidRPr="00EB50F7">
        <w:t>Safety</w:t>
      </w:r>
    </w:p>
    <w:p w14:paraId="048A7292" w14:textId="77777777" w:rsidR="00E20181" w:rsidRPr="00170B14" w:rsidRDefault="00E20181" w:rsidP="00E20181">
      <w:pPr>
        <w:pStyle w:val="BodyText"/>
      </w:pPr>
      <w:r>
        <w:t>Follow these important safety precautions in addition to your regular classroom procedures:</w:t>
      </w:r>
    </w:p>
    <w:p w14:paraId="4E59F6F2" w14:textId="77777777" w:rsidR="000A3F29" w:rsidRDefault="000A3F29" w:rsidP="000A3F29">
      <w:pPr>
        <w:pStyle w:val="BulletedText"/>
        <w:numPr>
          <w:ilvl w:val="0"/>
          <w:numId w:val="1"/>
        </w:numPr>
      </w:pPr>
      <w:r>
        <w:t>Never eat or drink around computer equipment.</w:t>
      </w:r>
    </w:p>
    <w:p w14:paraId="6C638CAF" w14:textId="77777777" w:rsidR="00A155CB" w:rsidRDefault="00A155CB" w:rsidP="000A3F29">
      <w:pPr>
        <w:pStyle w:val="SectionHeadTOP"/>
      </w:pPr>
      <w:r>
        <w:lastRenderedPageBreak/>
        <w:t>Initial Investigation</w:t>
      </w:r>
    </w:p>
    <w:p w14:paraId="42190F8F" w14:textId="77777777" w:rsidR="00E65EA0" w:rsidRPr="00E65EA0" w:rsidRDefault="00E65EA0" w:rsidP="00E65EA0">
      <w:pPr>
        <w:pStyle w:val="BodyText"/>
      </w:pPr>
      <w:r>
        <w:t>Complete the following lab procedure and analysis before designing your own experiment. Record observations, data, and explanations in your lab notebook.</w:t>
      </w:r>
    </w:p>
    <w:p w14:paraId="5676AFB3" w14:textId="77777777" w:rsidR="000A3F29" w:rsidRDefault="000A3F29" w:rsidP="000A3F29">
      <w:pPr>
        <w:pStyle w:val="Subhead1"/>
      </w:pPr>
      <w:r>
        <w:t xml:space="preserve">Manual comparison of mammalian </w:t>
      </w:r>
      <w:r w:rsidRPr="00A442F5">
        <w:t>DNA</w:t>
      </w:r>
      <w:r>
        <w:t xml:space="preserve"> sequences of the </w:t>
      </w:r>
      <w:r w:rsidRPr="00A442F5">
        <w:t>HBB</w:t>
      </w:r>
      <w:r>
        <w:t xml:space="preserve"> gene</w:t>
      </w:r>
    </w:p>
    <w:p w14:paraId="223F3C32" w14:textId="77777777" w:rsidR="000A3F29" w:rsidRDefault="000A3F29" w:rsidP="000A3F29">
      <w:pPr>
        <w:pStyle w:val="Step"/>
      </w:pPr>
      <w:r>
        <w:t>1.</w:t>
      </w:r>
      <w:r>
        <w:tab/>
        <w:t xml:space="preserve">Obtain a copy of the </w:t>
      </w:r>
      <w:r w:rsidR="007F6C65">
        <w:t>DNA</w:t>
      </w:r>
      <w:r w:rsidR="008C2477">
        <w:t xml:space="preserve"> Sequences Worksheet</w:t>
      </w:r>
      <w:r>
        <w:t>. This worksheet contains nucleotide sequences for the beta globin gene (</w:t>
      </w:r>
      <w:r w:rsidRPr="000D1AA7">
        <w:rPr>
          <w:rStyle w:val="Character-Italic"/>
        </w:rPr>
        <w:t>HBB</w:t>
      </w:r>
      <w:r>
        <w:t>) of five mammalian species. Compare Species A, the chimpanzee (</w:t>
      </w:r>
      <w:r w:rsidRPr="00AD025E">
        <w:rPr>
          <w:rStyle w:val="Character-Italic"/>
        </w:rPr>
        <w:t>Pan troglodytes</w:t>
      </w:r>
      <w:r>
        <w:t>), to four other species, as follows.</w:t>
      </w:r>
    </w:p>
    <w:p w14:paraId="6EF51FA8" w14:textId="77777777" w:rsidR="000A3F29" w:rsidRDefault="000A3F29" w:rsidP="000A3F29">
      <w:pPr>
        <w:pStyle w:val="StepIndent"/>
      </w:pPr>
      <w:r>
        <w:t>To complete the comparison of Species A to the other species, first copy the following data table into your lab notebook.</w:t>
      </w:r>
    </w:p>
    <w:p w14:paraId="4CCC5389" w14:textId="77777777" w:rsidR="000A3F29" w:rsidRPr="000513DD" w:rsidRDefault="000A3F29" w:rsidP="000A3F29">
      <w:pPr>
        <w:pStyle w:val="Caption"/>
      </w:pPr>
      <w:r w:rsidRPr="000513DD">
        <w:t>Table</w:t>
      </w:r>
      <w:r>
        <w:t xml:space="preserve"> 1: Manual and computer database gene and protein comparison of </w:t>
      </w:r>
      <w:r w:rsidRPr="000513DD">
        <w:t>chimpanzees to other mammals</w:t>
      </w:r>
    </w:p>
    <w:tbl>
      <w:tblPr>
        <w:tblW w:w="0" w:type="auto"/>
        <w:tblInd w:w="144" w:type="dxa"/>
        <w:tblBorders>
          <w:top w:val="single" w:sz="4" w:space="0" w:color="auto"/>
          <w:left w:val="single" w:sz="4" w:space="0" w:color="auto"/>
          <w:bottom w:val="single" w:sz="4" w:space="0" w:color="auto"/>
          <w:right w:val="single" w:sz="4" w:space="0" w:color="auto"/>
          <w:insideH w:val="single" w:sz="6" w:space="0" w:color="auto"/>
          <w:insideV w:val="single" w:sz="6" w:space="0" w:color="auto"/>
        </w:tblBorders>
        <w:tblLayout w:type="fixed"/>
        <w:tblCellMar>
          <w:left w:w="115" w:type="dxa"/>
          <w:right w:w="115" w:type="dxa"/>
        </w:tblCellMar>
        <w:tblLook w:val="01E0" w:firstRow="1" w:lastRow="1" w:firstColumn="1" w:lastColumn="1" w:noHBand="0" w:noVBand="0"/>
      </w:tblPr>
      <w:tblGrid>
        <w:gridCol w:w="871"/>
        <w:gridCol w:w="1712"/>
        <w:gridCol w:w="1712"/>
        <w:gridCol w:w="1526"/>
        <w:gridCol w:w="1710"/>
        <w:gridCol w:w="1901"/>
      </w:tblGrid>
      <w:tr w:rsidR="000A3F29" w14:paraId="1C79CABF" w14:textId="77777777" w:rsidTr="00345C97">
        <w:trPr>
          <w:cantSplit/>
        </w:trPr>
        <w:tc>
          <w:tcPr>
            <w:tcW w:w="871" w:type="dxa"/>
            <w:shd w:val="clear" w:color="auto" w:fill="D9D9D9" w:themeFill="background1" w:themeFillShade="D9"/>
            <w:vAlign w:val="center"/>
          </w:tcPr>
          <w:p w14:paraId="55AD9100" w14:textId="77777777" w:rsidR="000A3F29" w:rsidRDefault="000A3F29" w:rsidP="00345C97">
            <w:pPr>
              <w:pStyle w:val="TableColumnHdg"/>
            </w:pPr>
            <w:r w:rsidRPr="005C7B21">
              <w:t>Species</w:t>
            </w:r>
          </w:p>
        </w:tc>
        <w:tc>
          <w:tcPr>
            <w:tcW w:w="1712" w:type="dxa"/>
            <w:shd w:val="clear" w:color="auto" w:fill="D9D9D9" w:themeFill="background1" w:themeFillShade="D9"/>
            <w:vAlign w:val="center"/>
          </w:tcPr>
          <w:p w14:paraId="7EA08BDB" w14:textId="77777777" w:rsidR="000A3F29" w:rsidRDefault="000A3F29" w:rsidP="00345C97">
            <w:pPr>
              <w:pStyle w:val="TableColumnHdg"/>
            </w:pPr>
            <w:r w:rsidRPr="005C7B21">
              <w:t>Common</w:t>
            </w:r>
            <w:r>
              <w:t xml:space="preserve"> </w:t>
            </w:r>
            <w:r>
              <w:br/>
            </w:r>
            <w:r w:rsidRPr="00E603C8">
              <w:t>Name</w:t>
            </w:r>
          </w:p>
        </w:tc>
        <w:tc>
          <w:tcPr>
            <w:tcW w:w="1712" w:type="dxa"/>
            <w:shd w:val="clear" w:color="auto" w:fill="D9D9D9" w:themeFill="background1" w:themeFillShade="D9"/>
            <w:vAlign w:val="center"/>
          </w:tcPr>
          <w:p w14:paraId="70224F1C" w14:textId="77777777" w:rsidR="000A3F29" w:rsidRDefault="000A3F29" w:rsidP="00345C97">
            <w:pPr>
              <w:pStyle w:val="TableColumnHdg"/>
            </w:pPr>
            <w:r w:rsidRPr="00E603C8">
              <w:t>Scientific</w:t>
            </w:r>
            <w:r>
              <w:br/>
              <w:t xml:space="preserve"> </w:t>
            </w:r>
            <w:r w:rsidRPr="00E603C8">
              <w:t>Name</w:t>
            </w:r>
          </w:p>
        </w:tc>
        <w:tc>
          <w:tcPr>
            <w:tcW w:w="1526" w:type="dxa"/>
            <w:shd w:val="clear" w:color="auto" w:fill="D9D9D9" w:themeFill="background1" w:themeFillShade="D9"/>
            <w:vAlign w:val="center"/>
          </w:tcPr>
          <w:p w14:paraId="6F41DD6E" w14:textId="77777777" w:rsidR="000A3F29" w:rsidRDefault="000A3F29" w:rsidP="00345C97">
            <w:pPr>
              <w:pStyle w:val="TableColumnHdg"/>
            </w:pPr>
            <w:r w:rsidRPr="005C7B21">
              <w:t xml:space="preserve">Number of </w:t>
            </w:r>
            <w:r>
              <w:t>N</w:t>
            </w:r>
            <w:r w:rsidRPr="005C7B21">
              <w:t xml:space="preserve">ucleotide </w:t>
            </w:r>
            <w:r>
              <w:t>D</w:t>
            </w:r>
            <w:r w:rsidRPr="005C7B21">
              <w:t>ifferences</w:t>
            </w:r>
          </w:p>
        </w:tc>
        <w:tc>
          <w:tcPr>
            <w:tcW w:w="1710" w:type="dxa"/>
            <w:shd w:val="clear" w:color="auto" w:fill="D9D9D9" w:themeFill="background1" w:themeFillShade="D9"/>
            <w:vAlign w:val="center"/>
          </w:tcPr>
          <w:p w14:paraId="4CD8B354" w14:textId="77777777" w:rsidR="000A3F29" w:rsidRDefault="000A3F29" w:rsidP="00345C97">
            <w:pPr>
              <w:pStyle w:val="TableColumnHdg"/>
              <w:rPr>
                <w:rStyle w:val="Character-Superscript"/>
                <w:b w:val="0"/>
                <w:sz w:val="24"/>
              </w:rPr>
            </w:pPr>
            <w:r>
              <w:t xml:space="preserve">BLAST </w:t>
            </w:r>
            <w:r w:rsidRPr="005C7B21">
              <w:t>Ident</w:t>
            </w:r>
            <w:r w:rsidRPr="0024743E">
              <w:rPr>
                <w:rStyle w:val="Character-Superscript"/>
              </w:rPr>
              <w:t>4</w:t>
            </w:r>
            <w:r w:rsidRPr="005C7B21">
              <w:t xml:space="preserve"> (%): </w:t>
            </w:r>
            <w:r w:rsidRPr="009834C9">
              <w:rPr>
                <w:rStyle w:val="Character-Italic"/>
              </w:rPr>
              <w:t>HBB</w:t>
            </w:r>
            <w:r>
              <w:t xml:space="preserve"> G</w:t>
            </w:r>
            <w:r w:rsidRPr="005C7B21">
              <w:t xml:space="preserve">ene </w:t>
            </w:r>
            <w:r>
              <w:t>C</w:t>
            </w:r>
            <w:r w:rsidRPr="005C7B21">
              <w:t>omparison</w:t>
            </w:r>
            <w:r w:rsidRPr="005C7B21">
              <w:rPr>
                <w:rStyle w:val="Character-Superscript"/>
              </w:rPr>
              <w:t>1</w:t>
            </w:r>
          </w:p>
        </w:tc>
        <w:tc>
          <w:tcPr>
            <w:tcW w:w="1901" w:type="dxa"/>
            <w:shd w:val="clear" w:color="auto" w:fill="D9D9D9" w:themeFill="background1" w:themeFillShade="D9"/>
            <w:vAlign w:val="center"/>
          </w:tcPr>
          <w:p w14:paraId="30648CC9" w14:textId="77777777" w:rsidR="000A3F29" w:rsidRDefault="000A3F29" w:rsidP="00345C97">
            <w:pPr>
              <w:pStyle w:val="TableColumnHdg"/>
              <w:rPr>
                <w:rStyle w:val="Character-Superscript"/>
              </w:rPr>
            </w:pPr>
            <w:r w:rsidRPr="005C7B21">
              <w:t>BLAST Ident</w:t>
            </w:r>
            <w:r w:rsidRPr="009834C9">
              <w:rPr>
                <w:rStyle w:val="Character-Superscript"/>
              </w:rPr>
              <w:t>4</w:t>
            </w:r>
            <w:r w:rsidRPr="005C7B21">
              <w:t xml:space="preserve"> (%): </w:t>
            </w:r>
            <w:r>
              <w:t>Beta Globin P</w:t>
            </w:r>
            <w:r w:rsidRPr="005C7B21">
              <w:t xml:space="preserve">rotein </w:t>
            </w:r>
            <w:r>
              <w:t>C</w:t>
            </w:r>
            <w:r w:rsidRPr="005C7B21">
              <w:t>omparison</w:t>
            </w:r>
            <w:r w:rsidRPr="005C7B21">
              <w:rPr>
                <w:rStyle w:val="Character-Superscript"/>
              </w:rPr>
              <w:t>2</w:t>
            </w:r>
          </w:p>
        </w:tc>
      </w:tr>
      <w:tr w:rsidR="000A3F29" w14:paraId="5D5A56D5" w14:textId="77777777" w:rsidTr="00345C97">
        <w:trPr>
          <w:cantSplit/>
        </w:trPr>
        <w:tc>
          <w:tcPr>
            <w:tcW w:w="871" w:type="dxa"/>
          </w:tcPr>
          <w:p w14:paraId="0763BF0E" w14:textId="77777777" w:rsidR="000A3F29" w:rsidRPr="005C7B21" w:rsidRDefault="000A3F29" w:rsidP="00345C97">
            <w:pPr>
              <w:pStyle w:val="TableTextCentered"/>
            </w:pPr>
            <w:r w:rsidRPr="005C7B21">
              <w:t>A</w:t>
            </w:r>
          </w:p>
        </w:tc>
        <w:tc>
          <w:tcPr>
            <w:tcW w:w="1712" w:type="dxa"/>
            <w:vAlign w:val="bottom"/>
          </w:tcPr>
          <w:p w14:paraId="18A5425F" w14:textId="77777777" w:rsidR="000A3F29" w:rsidRPr="005C7B21" w:rsidRDefault="000A3F29" w:rsidP="00345C97">
            <w:pPr>
              <w:pStyle w:val="TableTextCentered"/>
            </w:pPr>
            <w:r w:rsidRPr="005C7B21">
              <w:t>Chimpanzee</w:t>
            </w:r>
          </w:p>
        </w:tc>
        <w:tc>
          <w:tcPr>
            <w:tcW w:w="1712" w:type="dxa"/>
            <w:vAlign w:val="bottom"/>
          </w:tcPr>
          <w:p w14:paraId="16EFF887" w14:textId="6CABC1A6" w:rsidR="000A3F29" w:rsidRPr="006C49A4" w:rsidRDefault="00B55DED" w:rsidP="00345C97">
            <w:pPr>
              <w:pStyle w:val="TableTextCentered"/>
              <w:rPr>
                <w:rStyle w:val="Character-Italic"/>
              </w:rPr>
            </w:pPr>
            <w:r>
              <w:rPr>
                <w:rStyle w:val="Character-Italic"/>
              </w:rPr>
              <w:t>Pan troglodytes</w:t>
            </w:r>
          </w:p>
        </w:tc>
        <w:tc>
          <w:tcPr>
            <w:tcW w:w="1526" w:type="dxa"/>
            <w:shd w:val="clear" w:color="auto" w:fill="D9D9D9" w:themeFill="background1" w:themeFillShade="D9"/>
            <w:vAlign w:val="bottom"/>
          </w:tcPr>
          <w:p w14:paraId="0F1E077F" w14:textId="77777777" w:rsidR="000A3F29" w:rsidRPr="005C7B21" w:rsidRDefault="000A3F29" w:rsidP="00345C97">
            <w:pPr>
              <w:pStyle w:val="TableAnswerCentered"/>
            </w:pPr>
          </w:p>
        </w:tc>
        <w:tc>
          <w:tcPr>
            <w:tcW w:w="1710" w:type="dxa"/>
            <w:shd w:val="clear" w:color="auto" w:fill="D9D9D9" w:themeFill="background1" w:themeFillShade="D9"/>
            <w:vAlign w:val="bottom"/>
          </w:tcPr>
          <w:p w14:paraId="0E124C4F" w14:textId="77777777" w:rsidR="000A3F29" w:rsidRPr="005C7B21" w:rsidRDefault="000A3F29" w:rsidP="00345C97">
            <w:pPr>
              <w:pStyle w:val="TableAnswerCentered"/>
            </w:pPr>
          </w:p>
        </w:tc>
        <w:tc>
          <w:tcPr>
            <w:tcW w:w="1901" w:type="dxa"/>
            <w:shd w:val="clear" w:color="auto" w:fill="D9D9D9" w:themeFill="background1" w:themeFillShade="D9"/>
          </w:tcPr>
          <w:p w14:paraId="6F063CE0" w14:textId="77777777" w:rsidR="000A3F29" w:rsidRPr="005C7B21" w:rsidRDefault="000A3F29" w:rsidP="00345C97">
            <w:pPr>
              <w:pStyle w:val="TableAnswerCentered"/>
            </w:pPr>
          </w:p>
        </w:tc>
      </w:tr>
      <w:tr w:rsidR="000A3F29" w14:paraId="7ACC7B9E" w14:textId="77777777" w:rsidTr="00345C97">
        <w:trPr>
          <w:cantSplit/>
        </w:trPr>
        <w:tc>
          <w:tcPr>
            <w:tcW w:w="871" w:type="dxa"/>
          </w:tcPr>
          <w:p w14:paraId="6DC21426" w14:textId="77777777" w:rsidR="000A3F29" w:rsidRPr="005C7B21" w:rsidRDefault="000A3F29" w:rsidP="00345C97">
            <w:pPr>
              <w:pStyle w:val="TableTextCentered"/>
            </w:pPr>
            <w:r w:rsidRPr="005C7B21">
              <w:t>B</w:t>
            </w:r>
          </w:p>
        </w:tc>
        <w:tc>
          <w:tcPr>
            <w:tcW w:w="1712" w:type="dxa"/>
            <w:vAlign w:val="bottom"/>
          </w:tcPr>
          <w:p w14:paraId="498BEFCA" w14:textId="4F783557" w:rsidR="000A3F29" w:rsidRPr="005C7B21" w:rsidRDefault="00196402" w:rsidP="00345C97">
            <w:pPr>
              <w:pStyle w:val="TableAnswerCentered"/>
            </w:pPr>
            <w:r>
              <w:rPr>
                <w:i/>
                <w:noProof/>
              </w:rPr>
              <mc:AlternateContent>
                <mc:Choice Requires="wps">
                  <w:drawing>
                    <wp:anchor distT="0" distB="0" distL="114300" distR="114300" simplePos="0" relativeHeight="251656192" behindDoc="0" locked="0" layoutInCell="1" allowOverlap="1" wp14:anchorId="76BCB1A2" wp14:editId="4835B547">
                      <wp:simplePos x="0" y="0"/>
                      <wp:positionH relativeFrom="column">
                        <wp:posOffset>436880</wp:posOffset>
                      </wp:positionH>
                      <wp:positionV relativeFrom="paragraph">
                        <wp:posOffset>144145</wp:posOffset>
                      </wp:positionV>
                      <wp:extent cx="3848735" cy="295275"/>
                      <wp:effectExtent l="5080" t="7620" r="3810" b="1905"/>
                      <wp:wrapNone/>
                      <wp:docPr id="13" name="Text Box 1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848735" cy="295275"/>
                              </a:xfrm>
                              <a:prstGeom prst="rect">
                                <a:avLst/>
                              </a:prstGeom>
                              <a:solidFill>
                                <a:srgbClr val="FFFFFF">
                                  <a:alpha val="0"/>
                                </a:srgbClr>
                              </a:solidFill>
                              <a:ln>
                                <a:noFill/>
                              </a:ln>
                              <a:extLst>
                                <a:ext uri="{91240B29-F687-4F45-9708-019B960494DF}">
                                  <a14:hiddenLine xmlns:a14="http://schemas.microsoft.com/office/drawing/2010/main" w="9525">
                                    <a:solidFill>
                                      <a:srgbClr val="FFFFFF"/>
                                    </a:solidFill>
                                    <a:miter lim="800000"/>
                                    <a:headEnd/>
                                    <a:tailEnd/>
                                  </a14:hiddenLine>
                                </a:ext>
                              </a:extLst>
                            </wps:spPr>
                            <wps:txbx>
                              <w:txbxContent>
                                <w:p w14:paraId="5556BB4D" w14:textId="77777777" w:rsidR="008A0B4A" w:rsidRPr="00F614F9" w:rsidRDefault="008A0B4A" w:rsidP="00345C97">
                                  <w:pPr>
                                    <w:rPr>
                                      <w:color w:val="808080"/>
                                    </w:rPr>
                                  </w:pPr>
                                  <w:r w:rsidRPr="00F614F9">
                                    <w:rPr>
                                      <w:color w:val="808080"/>
                                    </w:rPr>
                                    <w:t xml:space="preserve">RECORD </w:t>
                                  </w:r>
                                  <w:r w:rsidRPr="00192D28">
                                    <w:rPr>
                                      <w:color w:val="808080" w:themeColor="background1" w:themeShade="80"/>
                                    </w:rPr>
                                    <w:t>ANSWERS &amp; DATA IN</w:t>
                                  </w:r>
                                  <w:r w:rsidRPr="00F614F9">
                                    <w:rPr>
                                      <w:color w:val="808080"/>
                                    </w:rPr>
                                    <w:t xml:space="preserve"> YOUR NOTEBOOK.</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type w14:anchorId="76BCB1A2" id="_x0000_t202" coordsize="21600,21600" o:spt="202" path="m,l,21600r21600,l21600,xe">
                      <v:stroke joinstyle="miter"/>
                      <v:path gradientshapeok="t" o:connecttype="rect"/>
                    </v:shapetype>
                    <v:shape id="Text Box 12" o:spid="_x0000_s1026" type="#_x0000_t202" style="position:absolute;left:0;text-align:left;margin-left:34.4pt;margin-top:11.35pt;width:303.05pt;height:23.25pt;z-index:2516561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" stroked="f" strokecolor="white">
                      <v:fill opacity="0"/>
                      <v:textbox>
                        <w:txbxContent>
                          <w:p w14:paraId="5556BB4D" w14:textId="77777777" w:rsidR="008A0B4A" w:rsidRPr="00F614F9" w:rsidRDefault="008A0B4A" w:rsidP="00345C97">
                            <w:pPr>
                              <w:rPr>
                                <w:color w:val="808080"/>
                              </w:rPr>
                            </w:pPr>
                            <w:r w:rsidRPr="00F614F9">
                              <w:rPr>
                                <w:color w:val="808080"/>
                              </w:rPr>
                              <w:t xml:space="preserve">RECORD </w:t>
                            </w:r>
                            <w:r w:rsidRPr="00192D28">
                              <w:rPr>
                                <w:color w:val="808080" w:themeColor="background1" w:themeShade="80"/>
                              </w:rPr>
                              <w:t>ANSWERS &amp; DATA IN</w:t>
                            </w:r>
                            <w:r w:rsidRPr="00F614F9">
                              <w:rPr>
                                <w:color w:val="808080"/>
                              </w:rPr>
                              <w:t xml:space="preserve"> YOUR NOTEBOOK.</w:t>
                            </w:r>
                          </w:p>
                        </w:txbxContent>
                      </v:textbox>
                    </v:shape>
                  </w:pict>
                </mc:Fallback>
              </mc:AlternateContent>
            </w:r>
          </w:p>
        </w:tc>
        <w:tc>
          <w:tcPr>
            <w:tcW w:w="1712" w:type="dxa"/>
            <w:vAlign w:val="bottom"/>
          </w:tcPr>
          <w:p w14:paraId="187AE723" w14:textId="77777777" w:rsidR="000A3F29" w:rsidRPr="006C49A4" w:rsidRDefault="000A3F29" w:rsidP="00345C97">
            <w:pPr>
              <w:pStyle w:val="TableAnswerCentered"/>
              <w:rPr>
                <w:rStyle w:val="Character-Italic"/>
              </w:rPr>
            </w:pPr>
          </w:p>
        </w:tc>
        <w:tc>
          <w:tcPr>
            <w:tcW w:w="1526" w:type="dxa"/>
            <w:vAlign w:val="bottom"/>
          </w:tcPr>
          <w:p w14:paraId="3E01D985" w14:textId="77777777" w:rsidR="000A3F29" w:rsidRPr="005C7B21" w:rsidRDefault="000A3F29" w:rsidP="00345C97">
            <w:pPr>
              <w:pStyle w:val="TableAnswerCentered"/>
            </w:pPr>
          </w:p>
        </w:tc>
        <w:tc>
          <w:tcPr>
            <w:tcW w:w="1710" w:type="dxa"/>
            <w:vAlign w:val="bottom"/>
          </w:tcPr>
          <w:p w14:paraId="680298CF" w14:textId="77777777" w:rsidR="000A3F29" w:rsidRPr="005C7B21" w:rsidRDefault="000A3F29" w:rsidP="00345C97">
            <w:pPr>
              <w:pStyle w:val="TableAnswerCentered"/>
            </w:pPr>
          </w:p>
        </w:tc>
        <w:tc>
          <w:tcPr>
            <w:tcW w:w="1901" w:type="dxa"/>
          </w:tcPr>
          <w:p w14:paraId="46AD20B4" w14:textId="77777777" w:rsidR="000A3F29" w:rsidRPr="005C7B21" w:rsidRDefault="000A3F29" w:rsidP="00345C97">
            <w:pPr>
              <w:pStyle w:val="TableTextCentered"/>
              <w:rPr>
                <w:rStyle w:val="Character-Superscript"/>
              </w:rPr>
            </w:pPr>
            <w:r w:rsidRPr="005C7B21">
              <w:t>not available</w:t>
            </w:r>
            <w:r w:rsidRPr="005C7B21">
              <w:rPr>
                <w:rStyle w:val="Character-Superscript"/>
              </w:rPr>
              <w:t>3</w:t>
            </w:r>
          </w:p>
        </w:tc>
      </w:tr>
      <w:tr w:rsidR="000A3F29" w14:paraId="7C6D0371" w14:textId="77777777" w:rsidTr="00345C97">
        <w:trPr>
          <w:cantSplit/>
        </w:trPr>
        <w:tc>
          <w:tcPr>
            <w:tcW w:w="871" w:type="dxa"/>
          </w:tcPr>
          <w:p w14:paraId="11AF61A0" w14:textId="77777777" w:rsidR="000A3F29" w:rsidRPr="005C7B21" w:rsidRDefault="000A3F29" w:rsidP="00345C97">
            <w:pPr>
              <w:pStyle w:val="TableTextCentered"/>
            </w:pPr>
            <w:r w:rsidRPr="005C7B21">
              <w:t>C</w:t>
            </w:r>
          </w:p>
        </w:tc>
        <w:tc>
          <w:tcPr>
            <w:tcW w:w="1712" w:type="dxa"/>
            <w:vAlign w:val="bottom"/>
          </w:tcPr>
          <w:p w14:paraId="1040E91B" w14:textId="77777777" w:rsidR="000A3F29" w:rsidRPr="005C7B21" w:rsidRDefault="000A3F29" w:rsidP="00345C97">
            <w:pPr>
              <w:pStyle w:val="TableAnswerCentered"/>
            </w:pPr>
          </w:p>
        </w:tc>
        <w:tc>
          <w:tcPr>
            <w:tcW w:w="1712" w:type="dxa"/>
            <w:vAlign w:val="bottom"/>
          </w:tcPr>
          <w:p w14:paraId="253B6A35" w14:textId="77777777" w:rsidR="000A3F29" w:rsidRPr="006C49A4" w:rsidRDefault="000A3F29" w:rsidP="00345C97">
            <w:pPr>
              <w:pStyle w:val="TableAnswerCentered"/>
              <w:rPr>
                <w:rStyle w:val="Character-Italic"/>
              </w:rPr>
            </w:pPr>
          </w:p>
        </w:tc>
        <w:tc>
          <w:tcPr>
            <w:tcW w:w="1526" w:type="dxa"/>
            <w:vAlign w:val="bottom"/>
          </w:tcPr>
          <w:p w14:paraId="73662BF9" w14:textId="77777777" w:rsidR="000A3F29" w:rsidRPr="005C7B21" w:rsidRDefault="000A3F29" w:rsidP="00345C97">
            <w:pPr>
              <w:pStyle w:val="TableAnswerCentered"/>
            </w:pPr>
          </w:p>
        </w:tc>
        <w:tc>
          <w:tcPr>
            <w:tcW w:w="1710" w:type="dxa"/>
            <w:vAlign w:val="bottom"/>
          </w:tcPr>
          <w:p w14:paraId="31B1DC8E" w14:textId="77777777" w:rsidR="000A3F29" w:rsidRPr="005C7B21" w:rsidRDefault="000A3F29" w:rsidP="00345C97">
            <w:pPr>
              <w:pStyle w:val="TableAnswerCentered"/>
            </w:pPr>
          </w:p>
        </w:tc>
        <w:tc>
          <w:tcPr>
            <w:tcW w:w="1901" w:type="dxa"/>
          </w:tcPr>
          <w:p w14:paraId="0F66F90C" w14:textId="77777777" w:rsidR="000A3F29" w:rsidRPr="005C7B21" w:rsidRDefault="000A3F29" w:rsidP="00345C97">
            <w:pPr>
              <w:pStyle w:val="TableTextCentered"/>
            </w:pPr>
            <w:r w:rsidRPr="005C7B21">
              <w:t>90</w:t>
            </w:r>
          </w:p>
        </w:tc>
      </w:tr>
      <w:tr w:rsidR="000A3F29" w14:paraId="5B661F3D" w14:textId="77777777" w:rsidTr="00345C97">
        <w:trPr>
          <w:cantSplit/>
        </w:trPr>
        <w:tc>
          <w:tcPr>
            <w:tcW w:w="871" w:type="dxa"/>
          </w:tcPr>
          <w:p w14:paraId="7D2A0E31" w14:textId="77777777" w:rsidR="000A3F29" w:rsidRPr="005C7B21" w:rsidRDefault="000A3F29" w:rsidP="00345C97">
            <w:pPr>
              <w:pStyle w:val="TableTextCentered"/>
            </w:pPr>
            <w:r w:rsidRPr="005C7B21">
              <w:t>D</w:t>
            </w:r>
          </w:p>
        </w:tc>
        <w:tc>
          <w:tcPr>
            <w:tcW w:w="1712" w:type="dxa"/>
            <w:vAlign w:val="bottom"/>
          </w:tcPr>
          <w:p w14:paraId="516F6FA7" w14:textId="77777777" w:rsidR="000A3F29" w:rsidRPr="005C7B21" w:rsidRDefault="000A3F29" w:rsidP="00345C97">
            <w:pPr>
              <w:pStyle w:val="TableAnswerCentered"/>
            </w:pPr>
          </w:p>
        </w:tc>
        <w:tc>
          <w:tcPr>
            <w:tcW w:w="1712" w:type="dxa"/>
            <w:vAlign w:val="bottom"/>
          </w:tcPr>
          <w:p w14:paraId="3B1B2B44" w14:textId="77777777" w:rsidR="000A3F29" w:rsidRPr="006C49A4" w:rsidRDefault="000A3F29" w:rsidP="00345C97">
            <w:pPr>
              <w:pStyle w:val="TableAnswerCentered"/>
              <w:rPr>
                <w:rStyle w:val="Character-Italic"/>
              </w:rPr>
            </w:pPr>
          </w:p>
        </w:tc>
        <w:tc>
          <w:tcPr>
            <w:tcW w:w="1526" w:type="dxa"/>
            <w:vAlign w:val="bottom"/>
          </w:tcPr>
          <w:p w14:paraId="1C57A220" w14:textId="77777777" w:rsidR="000A3F29" w:rsidRPr="005C7B21" w:rsidRDefault="000A3F29" w:rsidP="00345C97">
            <w:pPr>
              <w:pStyle w:val="TableAnswerCentered"/>
            </w:pPr>
          </w:p>
        </w:tc>
        <w:tc>
          <w:tcPr>
            <w:tcW w:w="1710" w:type="dxa"/>
            <w:vAlign w:val="bottom"/>
          </w:tcPr>
          <w:p w14:paraId="68F377F8" w14:textId="77777777" w:rsidR="000A3F29" w:rsidRPr="005C7B21" w:rsidRDefault="000A3F29" w:rsidP="00345C97">
            <w:pPr>
              <w:pStyle w:val="TableAnswerCentered"/>
            </w:pPr>
          </w:p>
        </w:tc>
        <w:tc>
          <w:tcPr>
            <w:tcW w:w="1901" w:type="dxa"/>
          </w:tcPr>
          <w:p w14:paraId="5F4E56D5" w14:textId="77777777" w:rsidR="000A3F29" w:rsidRPr="005C7B21" w:rsidRDefault="000A3F29" w:rsidP="00345C97">
            <w:pPr>
              <w:pStyle w:val="TableTextCentered"/>
            </w:pPr>
            <w:r w:rsidRPr="005C7B21">
              <w:t>85</w:t>
            </w:r>
          </w:p>
        </w:tc>
      </w:tr>
      <w:tr w:rsidR="000A3F29" w14:paraId="56452E0B" w14:textId="77777777" w:rsidTr="00345C97">
        <w:trPr>
          <w:cantSplit/>
        </w:trPr>
        <w:tc>
          <w:tcPr>
            <w:tcW w:w="871" w:type="dxa"/>
          </w:tcPr>
          <w:p w14:paraId="77C95CA5" w14:textId="77777777" w:rsidR="000A3F29" w:rsidRPr="005C7B21" w:rsidRDefault="000A3F29" w:rsidP="00345C97">
            <w:pPr>
              <w:pStyle w:val="TableTextCentered"/>
            </w:pPr>
            <w:r w:rsidRPr="005C7B21">
              <w:t>E</w:t>
            </w:r>
          </w:p>
        </w:tc>
        <w:tc>
          <w:tcPr>
            <w:tcW w:w="1712" w:type="dxa"/>
            <w:vAlign w:val="bottom"/>
          </w:tcPr>
          <w:p w14:paraId="02F41EF4" w14:textId="77777777" w:rsidR="000A3F29" w:rsidRPr="005C7B21" w:rsidRDefault="000A3F29" w:rsidP="00345C97">
            <w:pPr>
              <w:pStyle w:val="TableAnswerCentered"/>
            </w:pPr>
          </w:p>
        </w:tc>
        <w:tc>
          <w:tcPr>
            <w:tcW w:w="1712" w:type="dxa"/>
            <w:vAlign w:val="bottom"/>
          </w:tcPr>
          <w:p w14:paraId="6A54379A" w14:textId="77777777" w:rsidR="000A3F29" w:rsidRPr="006C49A4" w:rsidRDefault="000A3F29" w:rsidP="00345C97">
            <w:pPr>
              <w:pStyle w:val="TableAnswerCentered"/>
              <w:rPr>
                <w:rStyle w:val="Character-Italic"/>
              </w:rPr>
            </w:pPr>
          </w:p>
        </w:tc>
        <w:tc>
          <w:tcPr>
            <w:tcW w:w="1526" w:type="dxa"/>
            <w:vAlign w:val="bottom"/>
          </w:tcPr>
          <w:p w14:paraId="3BE5FB4B" w14:textId="77777777" w:rsidR="000A3F29" w:rsidRPr="005C7B21" w:rsidRDefault="000A3F29" w:rsidP="00345C97">
            <w:pPr>
              <w:pStyle w:val="TableAnswerCentered"/>
            </w:pPr>
          </w:p>
        </w:tc>
        <w:tc>
          <w:tcPr>
            <w:tcW w:w="1710" w:type="dxa"/>
            <w:vAlign w:val="bottom"/>
          </w:tcPr>
          <w:p w14:paraId="00E64FC1" w14:textId="77777777" w:rsidR="000A3F29" w:rsidRPr="005C7B21" w:rsidRDefault="000A3F29" w:rsidP="00345C97">
            <w:pPr>
              <w:pStyle w:val="TableAnswerCentered"/>
            </w:pPr>
          </w:p>
        </w:tc>
        <w:tc>
          <w:tcPr>
            <w:tcW w:w="1901" w:type="dxa"/>
          </w:tcPr>
          <w:p w14:paraId="1E8E5AFC" w14:textId="77777777" w:rsidR="000A3F29" w:rsidRPr="005C7B21" w:rsidRDefault="000A3F29" w:rsidP="00345C97">
            <w:pPr>
              <w:pStyle w:val="TableTextCentered"/>
            </w:pPr>
            <w:r w:rsidRPr="005C7B21">
              <w:t>82</w:t>
            </w:r>
          </w:p>
        </w:tc>
      </w:tr>
    </w:tbl>
    <w:p w14:paraId="37043FB0" w14:textId="77777777" w:rsidR="000A3F29" w:rsidRPr="005C7B21" w:rsidRDefault="000A3F29" w:rsidP="000A3F29">
      <w:pPr>
        <w:pStyle w:val="Footnote"/>
      </w:pPr>
      <w:r w:rsidRPr="005C7B21">
        <w:rPr>
          <w:rStyle w:val="Character-Superscript"/>
        </w:rPr>
        <w:t>1</w:t>
      </w:r>
      <w:r w:rsidRPr="005C7B21">
        <w:t>Gene accession number: FJ788228.1</w:t>
      </w:r>
    </w:p>
    <w:p w14:paraId="390C2372" w14:textId="77777777" w:rsidR="000A3F29" w:rsidRPr="005C7B21" w:rsidRDefault="000A3F29" w:rsidP="000A3F29">
      <w:pPr>
        <w:pStyle w:val="Footnote"/>
      </w:pPr>
      <w:r w:rsidRPr="005C7B21">
        <w:rPr>
          <w:rStyle w:val="Character-Superscript"/>
        </w:rPr>
        <w:t>2</w:t>
      </w:r>
      <w:r w:rsidRPr="005C7B21">
        <w:t>Protein accession number: P68873.2</w:t>
      </w:r>
    </w:p>
    <w:p w14:paraId="21B8A475" w14:textId="77777777" w:rsidR="000A3F29" w:rsidRDefault="000A3F29" w:rsidP="000A3F29">
      <w:pPr>
        <w:pStyle w:val="Footnote"/>
      </w:pPr>
      <w:r w:rsidRPr="005C7B21">
        <w:rPr>
          <w:rStyle w:val="Character-Superscript"/>
        </w:rPr>
        <w:t>3</w:t>
      </w:r>
      <w:r w:rsidRPr="005C7B21">
        <w:t>The full beta globin sequence has not been published for this species.</w:t>
      </w:r>
    </w:p>
    <w:p w14:paraId="4389E064" w14:textId="77777777" w:rsidR="000A3F29" w:rsidRPr="005C7B21" w:rsidRDefault="000A3F29" w:rsidP="000A3F29">
      <w:pPr>
        <w:pStyle w:val="Footnote"/>
      </w:pPr>
      <w:r w:rsidRPr="009834C9">
        <w:rPr>
          <w:rStyle w:val="Character-Superscript"/>
        </w:rPr>
        <w:t>4</w:t>
      </w:r>
      <w:r>
        <w:t xml:space="preserve">“Ident” refers to the percentage of similarity of aspects of the sequences (nucleotide or protein). </w:t>
      </w:r>
    </w:p>
    <w:p w14:paraId="1B722589" w14:textId="77777777" w:rsidR="000A3F29" w:rsidRDefault="000A3F29" w:rsidP="000A3F29">
      <w:pPr>
        <w:pStyle w:val="Step"/>
      </w:pPr>
      <w:r>
        <w:t>2.</w:t>
      </w:r>
      <w:r>
        <w:tab/>
        <w:t>Determine the number of nucleotide differences between Species A and Species B.</w:t>
      </w:r>
    </w:p>
    <w:p w14:paraId="0516BE02" w14:textId="77777777" w:rsidR="000A3F29" w:rsidRDefault="000A3F29" w:rsidP="000A3F29">
      <w:pPr>
        <w:pStyle w:val="StepIndentList"/>
      </w:pPr>
      <w:r>
        <w:t>a.</w:t>
      </w:r>
      <w:r>
        <w:tab/>
        <w:t>Use a ruler or index card to move along the sequences of the two species one letter (one nucleotide) at a time, or one codon at a time.</w:t>
      </w:r>
    </w:p>
    <w:p w14:paraId="5483FFE8" w14:textId="77777777" w:rsidR="000A3F29" w:rsidRDefault="000A3F29" w:rsidP="000A3F29">
      <w:pPr>
        <w:pStyle w:val="StepIndentList"/>
      </w:pPr>
      <w:r>
        <w:t>b.</w:t>
      </w:r>
      <w:r>
        <w:tab/>
        <w:t>If Species B has a nucleotide that differs from A, highlight that letter in the sequence of Species B.</w:t>
      </w:r>
    </w:p>
    <w:p w14:paraId="66FD556C" w14:textId="77777777" w:rsidR="000A3F29" w:rsidRDefault="000A3F29" w:rsidP="000A3F29">
      <w:pPr>
        <w:pStyle w:val="StepIndentList"/>
      </w:pPr>
      <w:r>
        <w:t>c.</w:t>
      </w:r>
      <w:r>
        <w:tab/>
        <w:t>Continue to compare sequences for each row of nucleotides, until you reach the final "A" (adenine), the 100th nucleotide). Then count and record the total number of differences present in the DNA sequences.</w:t>
      </w:r>
    </w:p>
    <w:p w14:paraId="5D0F1673" w14:textId="5E5C027A" w:rsidR="0074453E" w:rsidRDefault="0074453E" w:rsidP="0074453E">
      <w:pPr>
        <w:pStyle w:val="NoteIndent2"/>
      </w:pPr>
      <w:r>
        <w:t xml:space="preserve">NOTE: </w:t>
      </w:r>
      <w:bookmarkStart w:id="0" w:name="_Hlk23255347"/>
      <w:r>
        <w:t>A dash instead of a letter in a nucleotide sequence indicates a "gap" or absent base and must</w:t>
      </w:r>
      <w:r w:rsidRPr="00C62B93">
        <w:rPr>
          <w:rStyle w:val="Character-Bold"/>
        </w:rPr>
        <w:t xml:space="preserve"> </w:t>
      </w:r>
      <w:r>
        <w:t>be counted as a difference.</w:t>
      </w:r>
      <w:bookmarkEnd w:id="0"/>
    </w:p>
    <w:p w14:paraId="196BA996" w14:textId="77777777" w:rsidR="000A3F29" w:rsidRDefault="000A3F29" w:rsidP="000A3F29">
      <w:pPr>
        <w:pStyle w:val="Step"/>
        <w:rPr>
          <w:rFonts w:eastAsia="Arial Unicode MS"/>
        </w:rPr>
      </w:pPr>
      <w:r>
        <w:t>3.</w:t>
      </w:r>
      <w:r>
        <w:tab/>
      </w:r>
      <w:r>
        <w:rPr>
          <w:rFonts w:eastAsia="Arial Unicode MS"/>
        </w:rPr>
        <w:t>Repeat the steps above to compare Species A to Species C. Then continue with the remaining comparisons: A to D, and A to E. You may fold the paper or cut out sequence A to make the comparisons easier.</w:t>
      </w:r>
    </w:p>
    <w:p w14:paraId="5255A028" w14:textId="77777777" w:rsidR="000A3F29" w:rsidRPr="00BA1122" w:rsidRDefault="000A3F29" w:rsidP="000A3F29">
      <w:pPr>
        <w:pStyle w:val="Step"/>
        <w:rPr>
          <w:rFonts w:eastAsia="Arial Unicode MS"/>
        </w:rPr>
      </w:pPr>
      <w:r>
        <w:rPr>
          <w:rFonts w:eastAsia="Arial Unicode MS"/>
        </w:rPr>
        <w:t>4.</w:t>
      </w:r>
      <w:r>
        <w:rPr>
          <w:rFonts w:eastAsia="Arial Unicode MS"/>
        </w:rPr>
        <w:tab/>
        <w:t>Confirm the number of differences you found with your classmates and reconcile any variations in the counts. Adjust the numbers recorded in the data table if necessary.</w:t>
      </w:r>
    </w:p>
    <w:p w14:paraId="39EDEF01" w14:textId="77777777" w:rsidR="000A3F29" w:rsidRPr="00790C66" w:rsidRDefault="000A3F29" w:rsidP="005D3CDD">
      <w:pPr>
        <w:pStyle w:val="StepQuestion"/>
      </w:pPr>
      <w:r>
        <w:t>5</w:t>
      </w:r>
      <w:r w:rsidRPr="00790C66">
        <w:t>.</w:t>
      </w:r>
      <w:r>
        <w:tab/>
      </w:r>
      <w:r w:rsidRPr="005C7B21">
        <w:t xml:space="preserve">The four </w:t>
      </w:r>
      <w:r>
        <w:t>“</w:t>
      </w:r>
      <w:r w:rsidRPr="005C7B21">
        <w:t>unknown</w:t>
      </w:r>
      <w:r>
        <w:t>”</w:t>
      </w:r>
      <w:r w:rsidRPr="005C7B21">
        <w:t xml:space="preserve"> species (B–E) on the worksheet are, in no </w:t>
      </w:r>
      <w:proofErr w:type="gramStart"/>
      <w:r w:rsidRPr="005C7B21">
        <w:t>particular order</w:t>
      </w:r>
      <w:proofErr w:type="gramEnd"/>
      <w:r w:rsidRPr="005C7B21">
        <w:t>: c</w:t>
      </w:r>
      <w:r>
        <w:t xml:space="preserve">ow, Norway rat, </w:t>
      </w:r>
      <w:r w:rsidRPr="005C7B21">
        <w:t xml:space="preserve">pig-tailed macaque, and dog. Which species do you predict has the least number of differences in the </w:t>
      </w:r>
      <w:r w:rsidRPr="00450D98">
        <w:rPr>
          <w:rStyle w:val="Character-Italic"/>
        </w:rPr>
        <w:t>HBB</w:t>
      </w:r>
      <w:r w:rsidRPr="005C7B21">
        <w:t xml:space="preserve"> gene compared to chimpanzees? Which species do you predict has the greatest number of differences? Provide an explanation for each of your predictions.</w:t>
      </w:r>
    </w:p>
    <w:p w14:paraId="77F6D659" w14:textId="77777777" w:rsidR="000A3F29" w:rsidRDefault="000A3F29" w:rsidP="000A3F29">
      <w:pPr>
        <w:pStyle w:val="Subhead1"/>
      </w:pPr>
      <w:r>
        <w:lastRenderedPageBreak/>
        <w:t xml:space="preserve">BLAST </w:t>
      </w:r>
      <w:r w:rsidRPr="005809CF">
        <w:t>comparison of mammalian DNA sequences of the HBB gene</w:t>
      </w:r>
    </w:p>
    <w:p w14:paraId="5389FE21" w14:textId="2CCDAA90" w:rsidR="000A3F29" w:rsidRDefault="000A3F29" w:rsidP="000A3F29">
      <w:pPr>
        <w:pStyle w:val="Step"/>
      </w:pPr>
      <w:r>
        <w:t>6.</w:t>
      </w:r>
      <w:r>
        <w:tab/>
        <w:t xml:space="preserve">Go to the BLAST website: </w:t>
      </w:r>
      <w:hyperlink r:id="rId8" w:history="1">
        <w:r w:rsidRPr="00185BAA">
          <w:rPr>
            <w:rStyle w:val="Hyperlink"/>
          </w:rPr>
          <w:t>http://blast.ncbi.nlm.nih.gov/Blast.cgi</w:t>
        </w:r>
      </w:hyperlink>
      <w:r>
        <w:t>. Select “nucleotide blast” from the “</w:t>
      </w:r>
      <w:r w:rsidR="00724B2C">
        <w:t>Web</w:t>
      </w:r>
      <w:r>
        <w:t xml:space="preserve"> BLAST” </w:t>
      </w:r>
      <w:r w:rsidR="008675A2">
        <w:t>menu</w:t>
      </w:r>
      <w:r>
        <w:t xml:space="preserve"> in the middle of the page.</w:t>
      </w:r>
    </w:p>
    <w:p w14:paraId="6FE7241B" w14:textId="6B0A5B46" w:rsidR="000A3F29" w:rsidRDefault="000A3F29" w:rsidP="000A3F29">
      <w:pPr>
        <w:pStyle w:val="Subhead2"/>
      </w:pPr>
      <w:r>
        <w:t>I</w:t>
      </w:r>
      <w:r w:rsidR="00322983">
        <w:t>nvestigating</w:t>
      </w:r>
      <w:r>
        <w:t xml:space="preserve"> </w:t>
      </w:r>
      <w:proofErr w:type="gramStart"/>
      <w:r>
        <w:t>Species</w:t>
      </w:r>
      <w:proofErr w:type="gramEnd"/>
      <w:r>
        <w:t xml:space="preserve"> A </w:t>
      </w:r>
    </w:p>
    <w:p w14:paraId="1F09E287" w14:textId="79AC0179" w:rsidR="00FF13FC" w:rsidRDefault="000A3F29" w:rsidP="005A7E19">
      <w:pPr>
        <w:pStyle w:val="Step"/>
      </w:pPr>
      <w:r>
        <w:t>7.</w:t>
      </w:r>
      <w:r>
        <w:tab/>
        <w:t xml:space="preserve">Open the digital copy of the BLAST Sequences Worksheet (ABI BLAST Sequences.docx). Copy the </w:t>
      </w:r>
      <w:r w:rsidRPr="00450D98">
        <w:rPr>
          <w:rStyle w:val="Character-Italic"/>
        </w:rPr>
        <w:t>HBB</w:t>
      </w:r>
      <w:r>
        <w:t xml:space="preserve"> sequence for Species A and paste the sequence into the query box of the nucleotide BLAST page</w:t>
      </w:r>
      <w:r w:rsidR="00EE3CAA">
        <w:t xml:space="preserve"> as shown in Figure 1</w:t>
      </w:r>
      <w:r>
        <w:t>.</w:t>
      </w:r>
    </w:p>
    <w:p w14:paraId="6F06CF55" w14:textId="77777777" w:rsidR="00DE256E" w:rsidRDefault="00DE256E" w:rsidP="00DE256E">
      <w:pPr>
        <w:pStyle w:val="Step"/>
        <w:keepNext/>
      </w:pPr>
      <w:r>
        <w:rPr>
          <w:noProof/>
        </w:rPr>
        <w:drawing>
          <wp:inline distT="0" distB="0" distL="0" distR="0" wp14:anchorId="17EC161E" wp14:editId="717280FF">
            <wp:extent cx="5943600" cy="2827020"/>
            <wp:effectExtent l="0" t="0" r="0" b="0"/>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Blast1.jpg"/>
                    <pic:cNvPicPr/>
                  </pic:nvPicPr>
                  <pic:blipFill>
                    <a:blip r:embed="rId9" cstate="print">
                      <a:extLst>
                        <a:ext uri="{28A0092B-C50C-407E-A947-70E740481C1C}">
                          <a14:useLocalDpi xmlns:a14="http://schemas.microsoft.com/office/drawing/2010/main" val="0"/>
                        </a:ext>
                      </a:extLst>
                    </a:blip>
                    <a:stretch>
                      <a:fillRect/>
                    </a:stretch>
                  </pic:blipFill>
                  <pic:spPr>
                    <a:xfrm>
                      <a:off x="0" y="0"/>
                      <a:ext cx="5943600" cy="2827020"/>
                    </a:xfrm>
                    <a:prstGeom prst="rect">
                      <a:avLst/>
                    </a:prstGeom>
                  </pic:spPr>
                </pic:pic>
              </a:graphicData>
            </a:graphic>
          </wp:inline>
        </w:drawing>
      </w:r>
    </w:p>
    <w:p w14:paraId="56C178A4" w14:textId="22BD38AA" w:rsidR="00DE256E" w:rsidRDefault="00DE256E" w:rsidP="00DE256E">
      <w:pPr>
        <w:pStyle w:val="CaptionIndent"/>
      </w:pPr>
      <w:r>
        <w:t xml:space="preserve">Figure </w:t>
      </w:r>
      <w:r w:rsidR="00E1038E">
        <w:fldChar w:fldCharType="begin"/>
      </w:r>
      <w:r w:rsidR="00E1038E">
        <w:instrText xml:space="preserve"> SEQ Figure \* ARABIC </w:instrText>
      </w:r>
      <w:r w:rsidR="00E1038E">
        <w:fldChar w:fldCharType="separate"/>
      </w:r>
      <w:r>
        <w:rPr>
          <w:noProof/>
        </w:rPr>
        <w:t>1</w:t>
      </w:r>
      <w:r w:rsidR="00E1038E">
        <w:rPr>
          <w:noProof/>
        </w:rPr>
        <w:fldChar w:fldCharType="end"/>
      </w:r>
      <w:r>
        <w:t xml:space="preserve">: </w:t>
      </w:r>
      <w:r w:rsidRPr="00CB7AD0">
        <w:t>Enter the partial HBB sequence for Species A</w:t>
      </w:r>
    </w:p>
    <w:p w14:paraId="56B3FDCC" w14:textId="0D069304" w:rsidR="005F326D" w:rsidRDefault="00FF13FC" w:rsidP="00FF13FC">
      <w:pPr>
        <w:pStyle w:val="Step"/>
      </w:pPr>
      <w:bookmarkStart w:id="1" w:name="_Hlk23253918"/>
      <w:r>
        <w:t>8.</w:t>
      </w:r>
      <w:r>
        <w:tab/>
      </w:r>
      <w:r w:rsidR="005F326D" w:rsidRPr="00FF13FC">
        <w:t>Scroll</w:t>
      </w:r>
      <w:r w:rsidR="005F326D">
        <w:t xml:space="preserve"> down</w:t>
      </w:r>
      <w:r w:rsidR="0094184F">
        <w:t xml:space="preserve"> to “Program Selection</w:t>
      </w:r>
      <w:r w:rsidR="00EE322D">
        <w:t>.</w:t>
      </w:r>
      <w:r w:rsidR="0094184F">
        <w:t>” Note how your search is set to “Highly similar sequences (</w:t>
      </w:r>
      <w:proofErr w:type="spellStart"/>
      <w:r w:rsidR="0094184F">
        <w:t>megablast</w:t>
      </w:r>
      <w:proofErr w:type="spellEnd"/>
      <w:r w:rsidR="0094184F">
        <w:t>)”.</w:t>
      </w:r>
      <w:r w:rsidR="005F326D">
        <w:t xml:space="preserve"> </w:t>
      </w:r>
      <w:r w:rsidR="0094184F">
        <w:t>C</w:t>
      </w:r>
      <w:r w:rsidR="005F326D">
        <w:t>lick the “BLAST” button.</w:t>
      </w:r>
      <w:bookmarkEnd w:id="1"/>
    </w:p>
    <w:p w14:paraId="521C65F5" w14:textId="596C10E1" w:rsidR="005F326D" w:rsidRDefault="0094184F" w:rsidP="0094184F">
      <w:pPr>
        <w:pStyle w:val="NoteIndent"/>
      </w:pPr>
      <w:r>
        <w:t xml:space="preserve">NOTE: </w:t>
      </w:r>
      <w:r w:rsidRPr="00E44D14">
        <w:t>The BLAST program</w:t>
      </w:r>
      <w:r>
        <w:t xml:space="preserve"> </w:t>
      </w:r>
      <w:r w:rsidRPr="00E44D14">
        <w:t>search</w:t>
      </w:r>
      <w:r>
        <w:t>es</w:t>
      </w:r>
      <w:r w:rsidRPr="00E44D14">
        <w:t xml:space="preserve"> through thousands of sequences contained in a database for the best </w:t>
      </w:r>
      <w:r>
        <w:t xml:space="preserve">species </w:t>
      </w:r>
      <w:r w:rsidRPr="00E44D14">
        <w:t xml:space="preserve">match for the partial </w:t>
      </w:r>
      <w:r w:rsidRPr="00E44D14">
        <w:rPr>
          <w:rStyle w:val="Character-Italic"/>
        </w:rPr>
        <w:t>HBB</w:t>
      </w:r>
      <w:r w:rsidRPr="00E44D14">
        <w:t xml:space="preserve"> sequence you </w:t>
      </w:r>
      <w:proofErr w:type="gramStart"/>
      <w:r w:rsidRPr="00E44D14">
        <w:t>entered into</w:t>
      </w:r>
      <w:proofErr w:type="gramEnd"/>
      <w:r w:rsidRPr="00E44D14">
        <w:t xml:space="preserve"> the query.</w:t>
      </w:r>
    </w:p>
    <w:p w14:paraId="26804298" w14:textId="3C35D6C4" w:rsidR="0094184F" w:rsidRPr="0096774A" w:rsidRDefault="0094184F" w:rsidP="0096774A">
      <w:pPr>
        <w:pStyle w:val="Step"/>
      </w:pPr>
      <w:r>
        <w:t>9.</w:t>
      </w:r>
      <w:r>
        <w:tab/>
      </w:r>
      <w:bookmarkStart w:id="2" w:name="_Hlk23253963"/>
      <w:r w:rsidR="00BF6F62">
        <w:t xml:space="preserve">In the BLAST report generated from the search, </w:t>
      </w:r>
      <w:r w:rsidR="00E57500">
        <w:t>scroll to the “Descriptions” table. F</w:t>
      </w:r>
      <w:r>
        <w:t xml:space="preserve">ind the </w:t>
      </w:r>
      <w:r w:rsidR="0096774A">
        <w:t>P</w:t>
      </w:r>
      <w:r>
        <w:t xml:space="preserve">ercent </w:t>
      </w:r>
      <w:r w:rsidR="0096774A">
        <w:t>I</w:t>
      </w:r>
      <w:r>
        <w:t xml:space="preserve">dentity (“Per. Ident”) column. </w:t>
      </w:r>
      <w:r w:rsidR="0096774A">
        <w:t>P</w:t>
      </w:r>
      <w:r>
        <w:t>ercent identity</w:t>
      </w:r>
      <w:r w:rsidR="0096774A">
        <w:t xml:space="preserve"> values indicate how well the </w:t>
      </w:r>
      <w:r w:rsidR="0096774A" w:rsidRPr="00EE322D">
        <w:rPr>
          <w:i/>
        </w:rPr>
        <w:t>HBB</w:t>
      </w:r>
      <w:r w:rsidR="0096774A">
        <w:t xml:space="preserve"> gene sequences of the listed species match with the</w:t>
      </w:r>
      <w:r>
        <w:t xml:space="preserve"> </w:t>
      </w:r>
      <w:r w:rsidR="0096774A" w:rsidRPr="00EE322D">
        <w:rPr>
          <w:i/>
        </w:rPr>
        <w:t>HBB</w:t>
      </w:r>
      <w:r w:rsidR="0096774A">
        <w:t xml:space="preserve"> gene sequence of Species A</w:t>
      </w:r>
      <w:r>
        <w:t xml:space="preserve">. </w:t>
      </w:r>
      <w:r w:rsidR="0096774A">
        <w:t xml:space="preserve">Notice how the first 100 results return a 100% Percent Identity value for </w:t>
      </w:r>
      <w:r w:rsidR="0096774A">
        <w:rPr>
          <w:i/>
        </w:rPr>
        <w:t>Homo sapiens.</w:t>
      </w:r>
      <w:r w:rsidR="0096774A">
        <w:t xml:space="preserve"> To see other species, you must exclude </w:t>
      </w:r>
      <w:r w:rsidR="0096774A">
        <w:rPr>
          <w:i/>
        </w:rPr>
        <w:t xml:space="preserve">Homo sapiens </w:t>
      </w:r>
      <w:r w:rsidR="0096774A">
        <w:t>from your search.</w:t>
      </w:r>
    </w:p>
    <w:p w14:paraId="7F42BD71" w14:textId="77777777" w:rsidR="00DE4002" w:rsidRDefault="00DE4002">
      <w:pPr>
        <w:spacing w:after="200" w:line="276" w:lineRule="auto"/>
        <w:rPr>
          <w:rFonts w:ascii="Century Schoolbook" w:hAnsi="Century Schoolbook"/>
          <w:color w:val="000000"/>
          <w:sz w:val="20"/>
        </w:rPr>
      </w:pPr>
      <w:r>
        <w:br w:type="page"/>
      </w:r>
    </w:p>
    <w:p w14:paraId="23F9C037" w14:textId="271F851F" w:rsidR="00FF13FC" w:rsidRDefault="0094184F" w:rsidP="00FF13FC">
      <w:pPr>
        <w:pStyle w:val="Step"/>
        <w:rPr>
          <w:noProof/>
        </w:rPr>
      </w:pPr>
      <w:r>
        <w:lastRenderedPageBreak/>
        <w:t>10</w:t>
      </w:r>
      <w:r w:rsidR="00BF6F62">
        <w:t>.</w:t>
      </w:r>
      <w:r>
        <w:tab/>
      </w:r>
      <w:r w:rsidR="00467A55">
        <w:t>Click the “&lt; Edit Search” button at the top left of the page to r</w:t>
      </w:r>
      <w:r w:rsidR="00691428" w:rsidRPr="00691428">
        <w:t>eturn to the NCBI BLAST search page.</w:t>
      </w:r>
      <w:r w:rsidR="00691428">
        <w:t xml:space="preserve"> </w:t>
      </w:r>
      <w:r w:rsidR="00EE3CAA">
        <w:t xml:space="preserve">Scroll to </w:t>
      </w:r>
      <w:r>
        <w:t xml:space="preserve">the </w:t>
      </w:r>
      <w:r w:rsidR="00EE3CAA">
        <w:t>“Choose Search Set”</w:t>
      </w:r>
      <w:r>
        <w:t xml:space="preserve"> area</w:t>
      </w:r>
      <w:r w:rsidR="00DE08CE">
        <w:t xml:space="preserve">. </w:t>
      </w:r>
      <w:r w:rsidR="009A1ADD">
        <w:t xml:space="preserve">Type </w:t>
      </w:r>
      <w:r w:rsidR="009A1ADD">
        <w:rPr>
          <w:i/>
        </w:rPr>
        <w:t xml:space="preserve">Homo sapiens </w:t>
      </w:r>
      <w:r w:rsidR="009A1ADD">
        <w:t>into the “Organism” box and check the “exclude” box</w:t>
      </w:r>
      <w:r w:rsidR="00DE08CE">
        <w:t xml:space="preserve"> as shown in Figure 2.</w:t>
      </w:r>
      <w:r w:rsidR="00BF6F62" w:rsidRPr="00BF6F62">
        <w:rPr>
          <w:noProof/>
        </w:rPr>
        <w:t xml:space="preserve"> </w:t>
      </w:r>
      <w:r w:rsidR="00E57500">
        <w:rPr>
          <w:noProof/>
        </w:rPr>
        <w:t>Click the “BLAST” button.</w:t>
      </w:r>
    </w:p>
    <w:p w14:paraId="7D3A82DB" w14:textId="77777777" w:rsidR="005A7E19" w:rsidRDefault="005A7E19" w:rsidP="005A7E19">
      <w:pPr>
        <w:pStyle w:val="Image-Center"/>
        <w:keepNext/>
      </w:pPr>
      <w:r>
        <w:rPr>
          <w:noProof/>
        </w:rPr>
        <w:drawing>
          <wp:inline distT="0" distB="0" distL="0" distR="0" wp14:anchorId="51ECAEE7" wp14:editId="2559E0E3">
            <wp:extent cx="5943600" cy="2231390"/>
            <wp:effectExtent l="0" t="0" r="0" b="0"/>
            <wp:docPr id="20" name="Picture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 name="Blast2.jpg"/>
                    <pic:cNvPicPr/>
                  </pic:nvPicPr>
                  <pic:blipFill>
                    <a:blip r:embed="rId10" cstate="print">
                      <a:extLst>
                        <a:ext uri="{28A0092B-C50C-407E-A947-70E740481C1C}">
                          <a14:useLocalDpi xmlns:a14="http://schemas.microsoft.com/office/drawing/2010/main" val="0"/>
                        </a:ext>
                      </a:extLst>
                    </a:blip>
                    <a:stretch>
                      <a:fillRect/>
                    </a:stretch>
                  </pic:blipFill>
                  <pic:spPr>
                    <a:xfrm>
                      <a:off x="0" y="0"/>
                      <a:ext cx="5943600" cy="2231390"/>
                    </a:xfrm>
                    <a:prstGeom prst="rect">
                      <a:avLst/>
                    </a:prstGeom>
                  </pic:spPr>
                </pic:pic>
              </a:graphicData>
            </a:graphic>
          </wp:inline>
        </w:drawing>
      </w:r>
    </w:p>
    <w:p w14:paraId="023B42FB" w14:textId="402A6C22" w:rsidR="005A7E19" w:rsidRDefault="005A7E19" w:rsidP="005A7E19">
      <w:pPr>
        <w:pStyle w:val="CaptionIndent"/>
        <w:rPr>
          <w:noProof/>
        </w:rPr>
      </w:pPr>
      <w:r>
        <w:t xml:space="preserve">Figure </w:t>
      </w:r>
      <w:r w:rsidR="00E1038E">
        <w:fldChar w:fldCharType="begin"/>
      </w:r>
      <w:r w:rsidR="00E1038E">
        <w:instrText xml:space="preserve"> SEQ Figure \* ARABIC </w:instrText>
      </w:r>
      <w:r w:rsidR="00E1038E">
        <w:fldChar w:fldCharType="separate"/>
      </w:r>
      <w:r w:rsidR="00DE256E">
        <w:rPr>
          <w:noProof/>
        </w:rPr>
        <w:t>2</w:t>
      </w:r>
      <w:r w:rsidR="00E1038E">
        <w:rPr>
          <w:noProof/>
        </w:rPr>
        <w:fldChar w:fldCharType="end"/>
      </w:r>
      <w:r>
        <w:t xml:space="preserve">: Exclude </w:t>
      </w:r>
      <w:r>
        <w:rPr>
          <w:i/>
        </w:rPr>
        <w:t>Homo sapiens</w:t>
      </w:r>
    </w:p>
    <w:bookmarkEnd w:id="2"/>
    <w:p w14:paraId="680CDA5F" w14:textId="31CF2B4D" w:rsidR="000A3F29" w:rsidRDefault="00BF6F62" w:rsidP="00BF6F62">
      <w:pPr>
        <w:pStyle w:val="StepQuestion"/>
      </w:pPr>
      <w:r>
        <w:t>11</w:t>
      </w:r>
      <w:r w:rsidR="00DE08CE">
        <w:t>.</w:t>
      </w:r>
      <w:r w:rsidR="00DE08CE">
        <w:tab/>
      </w:r>
      <w:bookmarkStart w:id="3" w:name="_Hlk23254228"/>
      <w:r w:rsidR="000A3F29" w:rsidRPr="00E44D14">
        <w:t xml:space="preserve">In the BLAST report generated from the search, scroll to the </w:t>
      </w:r>
      <w:r w:rsidR="000A3F29">
        <w:t>“</w:t>
      </w:r>
      <w:r w:rsidR="000A3F29" w:rsidRPr="00E44D14">
        <w:t>Descriptions</w:t>
      </w:r>
      <w:r w:rsidR="000A3F29">
        <w:t>”</w:t>
      </w:r>
      <w:r w:rsidR="000A3F29" w:rsidRPr="00E44D14">
        <w:t xml:space="preserve"> table. Note that </w:t>
      </w:r>
      <w:r w:rsidR="00515034">
        <w:t xml:space="preserve">like </w:t>
      </w:r>
      <w:r w:rsidR="00515034">
        <w:rPr>
          <w:i/>
        </w:rPr>
        <w:t xml:space="preserve">Homo sapiens, </w:t>
      </w:r>
      <w:r w:rsidR="000A3F29" w:rsidRPr="00E44D14">
        <w:rPr>
          <w:rStyle w:val="Character-Italic"/>
        </w:rPr>
        <w:t xml:space="preserve">Gorilla </w:t>
      </w:r>
      <w:proofErr w:type="spellStart"/>
      <w:r w:rsidR="000A3F29" w:rsidRPr="00E44D14">
        <w:rPr>
          <w:rStyle w:val="Character-Italic"/>
        </w:rPr>
        <w:t>gorilla</w:t>
      </w:r>
      <w:proofErr w:type="spellEnd"/>
      <w:r w:rsidR="00515034">
        <w:t xml:space="preserve"> and</w:t>
      </w:r>
      <w:r w:rsidR="000A3F29" w:rsidRPr="00E44D14">
        <w:t xml:space="preserve"> </w:t>
      </w:r>
      <w:r w:rsidR="000A3F29" w:rsidRPr="00E44D14">
        <w:rPr>
          <w:rStyle w:val="Character-Italic"/>
        </w:rPr>
        <w:t>Pan troglodytes</w:t>
      </w:r>
      <w:r w:rsidR="00515034">
        <w:rPr>
          <w:rStyle w:val="Character-Italic"/>
          <w:i w:val="0"/>
        </w:rPr>
        <w:t xml:space="preserve"> </w:t>
      </w:r>
      <w:r w:rsidR="000A3F29" w:rsidRPr="00E44D14">
        <w:t xml:space="preserve">have alignments with a </w:t>
      </w:r>
      <w:r w:rsidR="000A3F29">
        <w:t>“</w:t>
      </w:r>
      <w:r w:rsidR="000A3F29" w:rsidRPr="00E44D14">
        <w:t>100%</w:t>
      </w:r>
      <w:r w:rsidR="000A3F29">
        <w:t>”</w:t>
      </w:r>
      <w:r w:rsidR="000A3F29" w:rsidRPr="00E44D14">
        <w:t xml:space="preserve"> </w:t>
      </w:r>
      <w:r w:rsidR="00515034">
        <w:t xml:space="preserve">Percent </w:t>
      </w:r>
      <w:r w:rsidR="000A3F29" w:rsidRPr="00E44D14">
        <w:t>Ident</w:t>
      </w:r>
      <w:r w:rsidR="00515034">
        <w:t>ity</w:t>
      </w:r>
      <w:r w:rsidR="000A3F29" w:rsidRPr="00E44D14">
        <w:t xml:space="preserve"> value</w:t>
      </w:r>
      <w:r w:rsidR="000A3F29">
        <w:t xml:space="preserve">, </w:t>
      </w:r>
      <w:r w:rsidR="000A3F29" w:rsidRPr="00E44D14">
        <w:t>mean</w:t>
      </w:r>
      <w:r w:rsidR="000A3F29">
        <w:t>ing</w:t>
      </w:r>
      <w:r w:rsidR="000A3F29" w:rsidRPr="00E44D14">
        <w:t xml:space="preserve"> that </w:t>
      </w:r>
      <w:r w:rsidR="00515034">
        <w:t xml:space="preserve">all three of </w:t>
      </w:r>
      <w:r w:rsidR="000A3F29" w:rsidRPr="00E44D14">
        <w:t xml:space="preserve">these species have no nucleotide differences in </w:t>
      </w:r>
      <w:r w:rsidR="008675A2">
        <w:t xml:space="preserve">the selected portion of </w:t>
      </w:r>
      <w:r w:rsidR="000A3F29" w:rsidRPr="00E44D14">
        <w:t xml:space="preserve">their </w:t>
      </w:r>
      <w:r w:rsidR="000A3F29" w:rsidRPr="00450D98">
        <w:rPr>
          <w:rStyle w:val="Character-Italic"/>
        </w:rPr>
        <w:t>HBB</w:t>
      </w:r>
      <w:r w:rsidR="000A3F29" w:rsidRPr="00E44D14">
        <w:t xml:space="preserve"> genes</w:t>
      </w:r>
      <w:r w:rsidR="008A0B4A">
        <w:t xml:space="preserve"> when compared to Species A</w:t>
      </w:r>
      <w:r w:rsidR="000A3F29" w:rsidRPr="00E44D14">
        <w:t xml:space="preserve">. From an evolutionary perspective, provide an explanation for this fact. </w:t>
      </w:r>
    </w:p>
    <w:bookmarkEnd w:id="3"/>
    <w:p w14:paraId="502266D9" w14:textId="2E2CBF50" w:rsidR="000A3F29" w:rsidRPr="00E44D14" w:rsidRDefault="000A3F29" w:rsidP="000A3F29">
      <w:pPr>
        <w:pStyle w:val="Step"/>
      </w:pPr>
      <w:r w:rsidRPr="00E44D14">
        <w:t>1</w:t>
      </w:r>
      <w:r w:rsidR="00515034">
        <w:t>2</w:t>
      </w:r>
      <w:r w:rsidRPr="00E44D14">
        <w:t>.</w:t>
      </w:r>
      <w:r w:rsidRPr="00E44D14">
        <w:tab/>
      </w:r>
      <w:bookmarkStart w:id="4" w:name="_Hlk23254261"/>
      <w:r w:rsidRPr="00E44D14">
        <w:t>Click on the accession number for the first</w:t>
      </w:r>
      <w:r w:rsidR="00E475F9">
        <w:t xml:space="preserve"> non-predicted</w:t>
      </w:r>
      <w:r w:rsidRPr="00E44D14">
        <w:t xml:space="preserve"> </w:t>
      </w:r>
      <w:r w:rsidRPr="00E44D14">
        <w:rPr>
          <w:rStyle w:val="Character-Italic"/>
        </w:rPr>
        <w:t>Pan troglodytes</w:t>
      </w:r>
      <w:r w:rsidRPr="00E44D14">
        <w:t xml:space="preserve"> link</w:t>
      </w:r>
      <w:r w:rsidR="00467A55">
        <w:t xml:space="preserve"> which begins with “FJ7882</w:t>
      </w:r>
      <w:r w:rsidR="009748D0">
        <w:t>…</w:t>
      </w:r>
      <w:r w:rsidR="00467A55">
        <w:t>”</w:t>
      </w:r>
      <w:r w:rsidRPr="00E44D14">
        <w:t xml:space="preserve">. This </w:t>
      </w:r>
      <w:r w:rsidR="00467A55">
        <w:t>opens</w:t>
      </w:r>
      <w:r w:rsidRPr="00E44D14">
        <w:t xml:space="preserve"> a</w:t>
      </w:r>
      <w:r w:rsidR="00467A55">
        <w:t xml:space="preserve"> new</w:t>
      </w:r>
      <w:r w:rsidRPr="00E44D14">
        <w:t xml:space="preserve"> page with a wealth of information regarding the gene of interest, such as the number of base pairs and the scientific article where the </w:t>
      </w:r>
      <w:r>
        <w:t xml:space="preserve">gene </w:t>
      </w:r>
      <w:r w:rsidRPr="00E44D14">
        <w:t>sequence was originally published.</w:t>
      </w:r>
      <w:bookmarkEnd w:id="4"/>
    </w:p>
    <w:p w14:paraId="52D061BB" w14:textId="11BE67FF" w:rsidR="000A3F29" w:rsidRPr="00E44D14" w:rsidRDefault="000A3F29" w:rsidP="000A3F29">
      <w:pPr>
        <w:pStyle w:val="Step"/>
        <w:keepNext/>
      </w:pPr>
      <w:r w:rsidRPr="00E44D14">
        <w:t>1</w:t>
      </w:r>
      <w:r w:rsidR="00E475F9">
        <w:t>3</w:t>
      </w:r>
      <w:r w:rsidRPr="00E44D14">
        <w:t>.</w:t>
      </w:r>
      <w:r w:rsidRPr="00E44D14">
        <w:tab/>
        <w:t xml:space="preserve">Scroll down to </w:t>
      </w:r>
      <w:r>
        <w:t>“</w:t>
      </w:r>
      <w:r w:rsidRPr="00E44D14">
        <w:t>FEATURES</w:t>
      </w:r>
      <w:r>
        <w:t>”</w:t>
      </w:r>
      <w:r w:rsidR="00467A55">
        <w:t xml:space="preserve"> on the new page.</w:t>
      </w:r>
    </w:p>
    <w:p w14:paraId="1F42270A" w14:textId="489BA665" w:rsidR="000A3F29" w:rsidRPr="00E44D14" w:rsidRDefault="000A3F29" w:rsidP="000A3F29">
      <w:pPr>
        <w:pStyle w:val="StepBullet"/>
        <w:keepNext/>
        <w:numPr>
          <w:ilvl w:val="0"/>
          <w:numId w:val="8"/>
        </w:numPr>
        <w:ind w:hanging="288"/>
      </w:pPr>
      <w:r w:rsidRPr="00E44D14">
        <w:t xml:space="preserve">Click on </w:t>
      </w:r>
      <w:r>
        <w:t>“</w:t>
      </w:r>
      <w:r w:rsidRPr="00E44D14">
        <w:t>gene</w:t>
      </w:r>
      <w:r>
        <w:t>”</w:t>
      </w:r>
      <w:r w:rsidRPr="00E44D14">
        <w:t xml:space="preserve"> and observe </w:t>
      </w:r>
      <w:r>
        <w:t>the section</w:t>
      </w:r>
      <w:r w:rsidRPr="00E44D14">
        <w:t xml:space="preserve"> highlighted in the nucleotide sequence at the bottom of the page (under </w:t>
      </w:r>
      <w:r>
        <w:t>“</w:t>
      </w:r>
      <w:r w:rsidRPr="00E44D14">
        <w:t>ORIGIN</w:t>
      </w:r>
      <w:r>
        <w:t>”</w:t>
      </w:r>
      <w:r w:rsidRPr="00E44D14">
        <w:t>).</w:t>
      </w:r>
    </w:p>
    <w:p w14:paraId="47E077E2" w14:textId="77777777" w:rsidR="000A3F29" w:rsidRPr="00E44D14" w:rsidRDefault="000A3F29" w:rsidP="000A3F29">
      <w:pPr>
        <w:pStyle w:val="StepBullet"/>
        <w:numPr>
          <w:ilvl w:val="0"/>
          <w:numId w:val="8"/>
        </w:numPr>
        <w:ind w:hanging="288"/>
      </w:pPr>
      <w:r w:rsidRPr="00E44D14">
        <w:t xml:space="preserve">Click on </w:t>
      </w:r>
      <w:r>
        <w:t>“</w:t>
      </w:r>
      <w:r w:rsidRPr="00E44D14">
        <w:t>mRNA</w:t>
      </w:r>
      <w:r>
        <w:t>”</w:t>
      </w:r>
      <w:r w:rsidRPr="00E44D14">
        <w:t xml:space="preserve"> and observe the change in the nucleotide selection that is highlighted.</w:t>
      </w:r>
    </w:p>
    <w:p w14:paraId="0963FD5C" w14:textId="77777777" w:rsidR="000A3F29" w:rsidRPr="00E44D14" w:rsidRDefault="000A3F29" w:rsidP="000A3F29">
      <w:pPr>
        <w:pStyle w:val="StepBullet"/>
        <w:numPr>
          <w:ilvl w:val="0"/>
          <w:numId w:val="8"/>
        </w:numPr>
        <w:ind w:hanging="288"/>
      </w:pPr>
      <w:r w:rsidRPr="00E44D14">
        <w:t xml:space="preserve">Click on the first </w:t>
      </w:r>
      <w:r>
        <w:t>“</w:t>
      </w:r>
      <w:r w:rsidRPr="00E44D14">
        <w:t>exon</w:t>
      </w:r>
      <w:r>
        <w:t>”</w:t>
      </w:r>
      <w:r w:rsidRPr="00E44D14">
        <w:t xml:space="preserve"> link. Then click on the second </w:t>
      </w:r>
      <w:r>
        <w:t>“</w:t>
      </w:r>
      <w:r w:rsidRPr="00E44D14">
        <w:t>exon</w:t>
      </w:r>
      <w:r>
        <w:t>”</w:t>
      </w:r>
      <w:r w:rsidRPr="00E44D14">
        <w:t xml:space="preserve"> link.</w:t>
      </w:r>
    </w:p>
    <w:p w14:paraId="5BFB673F" w14:textId="7275AB98" w:rsidR="000A3F29" w:rsidRDefault="000A3F29" w:rsidP="000A3F29">
      <w:pPr>
        <w:pStyle w:val="StepQuestion"/>
      </w:pPr>
      <w:r w:rsidRPr="00E44D14">
        <w:t>1</w:t>
      </w:r>
      <w:r w:rsidR="00E475F9">
        <w:t>4</w:t>
      </w:r>
      <w:r w:rsidRPr="00E44D14">
        <w:t>.</w:t>
      </w:r>
      <w:r w:rsidRPr="00E44D14">
        <w:tab/>
        <w:t>a.</w:t>
      </w:r>
      <w:r w:rsidRPr="00E44D14">
        <w:tab/>
        <w:t>Why would the gene have a different number of nitrogen bases than mRNA?</w:t>
      </w:r>
    </w:p>
    <w:p w14:paraId="56B4B7E6" w14:textId="77777777" w:rsidR="000A3F29" w:rsidRDefault="000A3F29" w:rsidP="000A3F29">
      <w:pPr>
        <w:pStyle w:val="StepIndentList"/>
      </w:pPr>
      <w:r w:rsidRPr="00E44D14">
        <w:t>b.</w:t>
      </w:r>
      <w:r w:rsidRPr="00E44D14">
        <w:tab/>
        <w:t>What do you observe when you compare the highlighted regions for the exons to the highlighted region for mRNA? What is the relationship between exons and mRNA?</w:t>
      </w:r>
    </w:p>
    <w:p w14:paraId="6DFFCE7D" w14:textId="77777777" w:rsidR="000A3F29" w:rsidRDefault="000A3F29" w:rsidP="000A3F29">
      <w:pPr>
        <w:pStyle w:val="Subhead2"/>
        <w:rPr>
          <w:rStyle w:val="Character-Regular"/>
          <w:rFonts w:ascii="Arial Narrow" w:hAnsi="Arial Narrow" w:cs="Arial"/>
        </w:rPr>
      </w:pPr>
      <w:r>
        <w:rPr>
          <w:rStyle w:val="Character-Regular"/>
        </w:rPr>
        <w:t>Identifying Species B through E and Comparison with Species A</w:t>
      </w:r>
    </w:p>
    <w:p w14:paraId="15A12E44" w14:textId="0103BD95" w:rsidR="000A3F29" w:rsidRPr="00E44D14" w:rsidRDefault="000A3F29" w:rsidP="00467A55">
      <w:pPr>
        <w:pStyle w:val="Step"/>
        <w:rPr>
          <w:rStyle w:val="Character-Regular"/>
        </w:rPr>
      </w:pPr>
      <w:r w:rsidRPr="00E44D14">
        <w:rPr>
          <w:rStyle w:val="Character-Regular"/>
        </w:rPr>
        <w:t>1</w:t>
      </w:r>
      <w:r w:rsidR="00645C6A">
        <w:rPr>
          <w:rStyle w:val="Character-Regular"/>
        </w:rPr>
        <w:t>5</w:t>
      </w:r>
      <w:r w:rsidRPr="00E44D14">
        <w:rPr>
          <w:rStyle w:val="Character-Regular"/>
        </w:rPr>
        <w:t>.</w:t>
      </w:r>
      <w:bookmarkStart w:id="5" w:name="_Hlk23254355"/>
      <w:r w:rsidRPr="00E44D14">
        <w:rPr>
          <w:rStyle w:val="Character-Regular"/>
        </w:rPr>
        <w:tab/>
        <w:t xml:space="preserve">The </w:t>
      </w:r>
      <w:r>
        <w:rPr>
          <w:rStyle w:val="Character-Regular"/>
        </w:rPr>
        <w:t xml:space="preserve">browser </w:t>
      </w:r>
      <w:r w:rsidRPr="00E44D14">
        <w:rPr>
          <w:rStyle w:val="Character-Regular"/>
        </w:rPr>
        <w:t xml:space="preserve">page </w:t>
      </w:r>
      <w:r>
        <w:rPr>
          <w:rStyle w:val="Character-Regular"/>
        </w:rPr>
        <w:t>for</w:t>
      </w:r>
      <w:r w:rsidRPr="00E44D14">
        <w:rPr>
          <w:rStyle w:val="Character-Regular"/>
        </w:rPr>
        <w:t xml:space="preserve"> the nucleotide sequence for </w:t>
      </w:r>
      <w:r w:rsidRPr="00E44D14">
        <w:rPr>
          <w:rStyle w:val="Character-Italic"/>
        </w:rPr>
        <w:t>Pan troglodytes</w:t>
      </w:r>
      <w:r w:rsidRPr="00E44D14">
        <w:rPr>
          <w:rStyle w:val="Character-Regular"/>
        </w:rPr>
        <w:t xml:space="preserve"> open</w:t>
      </w:r>
      <w:r>
        <w:rPr>
          <w:rStyle w:val="Character-Regular"/>
        </w:rPr>
        <w:t>ed on either</w:t>
      </w:r>
      <w:r w:rsidRPr="00E44D14">
        <w:rPr>
          <w:rStyle w:val="Character-Regular"/>
        </w:rPr>
        <w:t xml:space="preserve"> </w:t>
      </w:r>
      <w:r>
        <w:rPr>
          <w:rStyle w:val="Character-Regular"/>
        </w:rPr>
        <w:t>a new tab</w:t>
      </w:r>
      <w:r w:rsidRPr="00E44D14">
        <w:rPr>
          <w:rStyle w:val="Character-Regular"/>
        </w:rPr>
        <w:t xml:space="preserve"> </w:t>
      </w:r>
      <w:r>
        <w:rPr>
          <w:rStyle w:val="Character-Regular"/>
        </w:rPr>
        <w:t xml:space="preserve">or a new window </w:t>
      </w:r>
      <w:r w:rsidRPr="00E44D14">
        <w:rPr>
          <w:rStyle w:val="Character-Regular"/>
        </w:rPr>
        <w:t xml:space="preserve">within the </w:t>
      </w:r>
      <w:r>
        <w:rPr>
          <w:rStyle w:val="Character-Regular"/>
        </w:rPr>
        <w:t>I</w:t>
      </w:r>
      <w:r w:rsidRPr="00E44D14">
        <w:rPr>
          <w:rStyle w:val="Character-Regular"/>
        </w:rPr>
        <w:t xml:space="preserve">nternet browser. Return to the NCBI BLAST search report and click the </w:t>
      </w:r>
      <w:r>
        <w:rPr>
          <w:rStyle w:val="Character-Regular"/>
        </w:rPr>
        <w:t>“</w:t>
      </w:r>
      <w:r w:rsidR="00467A55">
        <w:rPr>
          <w:rStyle w:val="Character-Regular"/>
        </w:rPr>
        <w:t xml:space="preserve">&lt; </w:t>
      </w:r>
      <w:r w:rsidRPr="00E44D14">
        <w:rPr>
          <w:rStyle w:val="Character-Regular"/>
        </w:rPr>
        <w:t>Edit</w:t>
      </w:r>
      <w:r w:rsidR="00467A55">
        <w:rPr>
          <w:rStyle w:val="Character-Regular"/>
        </w:rPr>
        <w:t xml:space="preserve"> Search</w:t>
      </w:r>
      <w:r>
        <w:rPr>
          <w:rStyle w:val="Character-Regular"/>
        </w:rPr>
        <w:t>”</w:t>
      </w:r>
      <w:r w:rsidRPr="00E44D14">
        <w:rPr>
          <w:rStyle w:val="Character-Regular"/>
        </w:rPr>
        <w:t xml:space="preserve"> </w:t>
      </w:r>
      <w:r w:rsidR="00467A55">
        <w:rPr>
          <w:rStyle w:val="Character-Regular"/>
        </w:rPr>
        <w:t>button</w:t>
      </w:r>
      <w:r w:rsidRPr="00E44D14">
        <w:rPr>
          <w:rStyle w:val="Character-Regular"/>
        </w:rPr>
        <w:t xml:space="preserve"> at the top</w:t>
      </w:r>
      <w:r>
        <w:rPr>
          <w:rStyle w:val="Character-Regular"/>
        </w:rPr>
        <w:t xml:space="preserve"> </w:t>
      </w:r>
      <w:r w:rsidRPr="00E44D14">
        <w:rPr>
          <w:rStyle w:val="Character-Regular"/>
        </w:rPr>
        <w:t>left of the page.</w:t>
      </w:r>
    </w:p>
    <w:p w14:paraId="3CDB9269" w14:textId="77777777" w:rsidR="00857B6F" w:rsidRDefault="000A3F29" w:rsidP="000A3F29">
      <w:pPr>
        <w:pStyle w:val="Step"/>
      </w:pPr>
      <w:r w:rsidRPr="00E44D14">
        <w:t>1</w:t>
      </w:r>
      <w:r w:rsidR="00467A55">
        <w:t>6</w:t>
      </w:r>
      <w:r w:rsidRPr="00E44D14">
        <w:t>.</w:t>
      </w:r>
      <w:r w:rsidRPr="00E44D14">
        <w:tab/>
      </w:r>
      <w:r w:rsidR="00467A55">
        <w:t xml:space="preserve">In the “Choose Search Set” area, delete </w:t>
      </w:r>
      <w:r w:rsidR="00467A55">
        <w:rPr>
          <w:i/>
        </w:rPr>
        <w:t xml:space="preserve">Homo sapiens </w:t>
      </w:r>
      <w:r w:rsidR="00857B6F">
        <w:t xml:space="preserve">and un-check the “exclude” box. </w:t>
      </w:r>
    </w:p>
    <w:p w14:paraId="6378A6FD" w14:textId="2964D8C1" w:rsidR="000A3F29" w:rsidRPr="00E44D14" w:rsidRDefault="00857B6F" w:rsidP="000A3F29">
      <w:pPr>
        <w:pStyle w:val="Step"/>
      </w:pPr>
      <w:r>
        <w:t>17.</w:t>
      </w:r>
      <w:r>
        <w:tab/>
      </w:r>
      <w:r w:rsidR="000A3F29" w:rsidRPr="00E44D14">
        <w:t xml:space="preserve">Copy and paste the nucleotide sequence for Species B from the </w:t>
      </w:r>
      <w:r w:rsidR="008C2477">
        <w:t>BLAST Sequences Worksheet</w:t>
      </w:r>
      <w:r w:rsidR="000A3F29" w:rsidRPr="00E44D14">
        <w:t xml:space="preserve"> into the query box of the nucleotide BLAST page. Click </w:t>
      </w:r>
      <w:r w:rsidR="000A3F29">
        <w:t>“</w:t>
      </w:r>
      <w:r w:rsidR="000A3F29" w:rsidRPr="00E44D14">
        <w:t>BLAST</w:t>
      </w:r>
      <w:r w:rsidR="000A3F29">
        <w:t>”</w:t>
      </w:r>
      <w:r w:rsidR="000A3F29" w:rsidRPr="00E44D14">
        <w:t xml:space="preserve"> to initiate a new search. </w:t>
      </w:r>
    </w:p>
    <w:p w14:paraId="26AB3245" w14:textId="268584F1" w:rsidR="000A3F29" w:rsidRPr="00E44D14" w:rsidRDefault="000A3F29" w:rsidP="000A3F29">
      <w:pPr>
        <w:pStyle w:val="Step"/>
      </w:pPr>
      <w:r w:rsidRPr="00E44D14">
        <w:lastRenderedPageBreak/>
        <w:t>1</w:t>
      </w:r>
      <w:r w:rsidR="00857B6F">
        <w:t>8</w:t>
      </w:r>
      <w:r w:rsidRPr="00E44D14">
        <w:t>.</w:t>
      </w:r>
      <w:r w:rsidRPr="00E44D14">
        <w:tab/>
        <w:t>Scroll to the Descriptions table and click on the first accession number</w:t>
      </w:r>
      <w:r w:rsidR="00857B6F">
        <w:t xml:space="preserve"> to open the gene information page</w:t>
      </w:r>
      <w:r w:rsidRPr="00E44D14">
        <w:t xml:space="preserve">. </w:t>
      </w:r>
      <w:r>
        <w:t>Find the “SOURCE” line.</w:t>
      </w:r>
      <w:r w:rsidR="00857B6F">
        <w:t xml:space="preserve"> R</w:t>
      </w:r>
      <w:r w:rsidRPr="00E44D14">
        <w:t>ecord the common name and scientific name of Species B</w:t>
      </w:r>
      <w:r w:rsidR="00857B6F">
        <w:t xml:space="preserve"> i</w:t>
      </w:r>
      <w:r w:rsidR="00857B6F" w:rsidRPr="00E44D14">
        <w:t xml:space="preserve">n </w:t>
      </w:r>
      <w:r w:rsidR="0090731B">
        <w:t>Table 1</w:t>
      </w:r>
      <w:r w:rsidR="00857B6F">
        <w:t xml:space="preserve"> in your lab notebook.</w:t>
      </w:r>
    </w:p>
    <w:p w14:paraId="10B44C4C" w14:textId="6841EBB9" w:rsidR="000A3F29" w:rsidRDefault="000A3F29" w:rsidP="000A3F29">
      <w:pPr>
        <w:pStyle w:val="Step"/>
      </w:pPr>
      <w:r w:rsidRPr="00E44D14">
        <w:t>1</w:t>
      </w:r>
      <w:r w:rsidR="00857B6F">
        <w:t>9</w:t>
      </w:r>
      <w:r w:rsidRPr="00E44D14">
        <w:t>.</w:t>
      </w:r>
      <w:r w:rsidRPr="00E44D14">
        <w:tab/>
      </w:r>
      <w:r w:rsidR="00245F5F">
        <w:t>Find the</w:t>
      </w:r>
      <w:r w:rsidRPr="00E44D14">
        <w:t xml:space="preserve"> </w:t>
      </w:r>
      <w:r>
        <w:t>“</w:t>
      </w:r>
      <w:r w:rsidRPr="00E44D14">
        <w:t>Analyze this sequence</w:t>
      </w:r>
      <w:r>
        <w:t xml:space="preserve">” </w:t>
      </w:r>
      <w:r w:rsidR="00245F5F">
        <w:t xml:space="preserve">menu </w:t>
      </w:r>
      <w:r>
        <w:t>on the right side of the page</w:t>
      </w:r>
      <w:r w:rsidR="00245F5F">
        <w:t>. C</w:t>
      </w:r>
      <w:r w:rsidRPr="00E44D14">
        <w:t xml:space="preserve">hoose </w:t>
      </w:r>
      <w:r>
        <w:t>“</w:t>
      </w:r>
      <w:r w:rsidRPr="00E44D14">
        <w:t>Run BLAST.</w:t>
      </w:r>
      <w:r>
        <w:t>”</w:t>
      </w:r>
      <w:r w:rsidRPr="00E44D14">
        <w:t xml:space="preserve"> The query box will </w:t>
      </w:r>
      <w:r>
        <w:t>appear with</w:t>
      </w:r>
      <w:r w:rsidRPr="00E44D14">
        <w:t xml:space="preserve"> the accession number of Species</w:t>
      </w:r>
      <w:r>
        <w:t> </w:t>
      </w:r>
      <w:r w:rsidRPr="00E44D14">
        <w:t xml:space="preserve">B. </w:t>
      </w:r>
      <w:r>
        <w:t xml:space="preserve">Now you can compare the entire </w:t>
      </w:r>
      <w:r w:rsidRPr="00697B0A">
        <w:rPr>
          <w:rStyle w:val="Character-Italic"/>
        </w:rPr>
        <w:t>HBB</w:t>
      </w:r>
      <w:r>
        <w:t xml:space="preserve"> gene of Species A and Species B.</w:t>
      </w:r>
    </w:p>
    <w:p w14:paraId="6FDFC12B" w14:textId="7328EDF6" w:rsidR="000A3F29" w:rsidRPr="00E44D14" w:rsidRDefault="000A3F29" w:rsidP="000A3F29">
      <w:pPr>
        <w:pStyle w:val="StepIndent"/>
      </w:pPr>
      <w:r w:rsidRPr="00E44D14">
        <w:t xml:space="preserve">Click the check box </w:t>
      </w:r>
      <w:r>
        <w:t>“</w:t>
      </w:r>
      <w:r w:rsidRPr="00E44D14">
        <w:t>Align two or more sequences</w:t>
      </w:r>
      <w:r>
        <w:t>”</w:t>
      </w:r>
      <w:r w:rsidRPr="00E44D14">
        <w:t xml:space="preserve"> and type</w:t>
      </w:r>
      <w:r w:rsidRPr="00495059">
        <w:t xml:space="preserve"> </w:t>
      </w:r>
      <w:r w:rsidRPr="00E44D14">
        <w:t>the accession number for the chimpanzee</w:t>
      </w:r>
      <w:r w:rsidR="000F5BD8">
        <w:t xml:space="preserve"> </w:t>
      </w:r>
      <w:r w:rsidR="000F5BD8" w:rsidRPr="00196402">
        <w:rPr>
          <w:i/>
        </w:rPr>
        <w:t>HBB</w:t>
      </w:r>
      <w:r w:rsidRPr="00E44D14">
        <w:t xml:space="preserve"> gene</w:t>
      </w:r>
      <w:r>
        <w:t>,</w:t>
      </w:r>
      <w:r w:rsidRPr="00E44D14">
        <w:t xml:space="preserve"> FJ788228.1</w:t>
      </w:r>
      <w:r>
        <w:t>,</w:t>
      </w:r>
      <w:r w:rsidRPr="00E44D14">
        <w:t xml:space="preserve"> in</w:t>
      </w:r>
      <w:r>
        <w:t>to the “Enter Subject Sequence” area</w:t>
      </w:r>
      <w:r w:rsidRPr="00E44D14">
        <w:t xml:space="preserve"> </w:t>
      </w:r>
      <w:r>
        <w:t>that appears</w:t>
      </w:r>
      <w:r w:rsidRPr="00E44D14">
        <w:t>.</w:t>
      </w:r>
      <w:r>
        <w:t xml:space="preserve"> Click “BLAST” to generate the report.</w:t>
      </w:r>
    </w:p>
    <w:p w14:paraId="76028C59" w14:textId="16A1B662" w:rsidR="000A3F29" w:rsidRPr="00E44D14" w:rsidRDefault="00857B6F" w:rsidP="000A3F29">
      <w:pPr>
        <w:pStyle w:val="Step"/>
      </w:pPr>
      <w:r>
        <w:t>20</w:t>
      </w:r>
      <w:r w:rsidR="000A3F29" w:rsidRPr="00E44D14">
        <w:t>.</w:t>
      </w:r>
      <w:r w:rsidR="000A3F29" w:rsidRPr="00E44D14">
        <w:tab/>
      </w:r>
      <w:r w:rsidR="000A3F29">
        <w:t>F</w:t>
      </w:r>
      <w:r w:rsidR="000A3F29" w:rsidRPr="00E44D14">
        <w:t>ind the</w:t>
      </w:r>
      <w:r w:rsidR="00245F5F">
        <w:t xml:space="preserve"> Percent</w:t>
      </w:r>
      <w:r w:rsidR="000A3F29" w:rsidRPr="00E44D14">
        <w:t xml:space="preserve"> Ident</w:t>
      </w:r>
      <w:r w:rsidR="00245F5F">
        <w:t>ity</w:t>
      </w:r>
      <w:r w:rsidR="000A3F29" w:rsidRPr="00E44D14">
        <w:t xml:space="preserve"> value which indicates the amount of similarity in the two sequences being aligned. Record this value in </w:t>
      </w:r>
      <w:r w:rsidR="0090731B">
        <w:t>Table 1</w:t>
      </w:r>
      <w:r w:rsidR="000A3F29" w:rsidRPr="00E44D14">
        <w:t>.</w:t>
      </w:r>
    </w:p>
    <w:p w14:paraId="5ACF2ABE" w14:textId="0D7BC942" w:rsidR="000A3F29" w:rsidRPr="00E44D14" w:rsidRDefault="00233007" w:rsidP="000A3F29">
      <w:pPr>
        <w:pStyle w:val="Step"/>
        <w:keepNext/>
      </w:pPr>
      <w:r>
        <w:t>21</w:t>
      </w:r>
      <w:r w:rsidR="000A3F29" w:rsidRPr="00E44D14">
        <w:t>.</w:t>
      </w:r>
      <w:r w:rsidR="000A3F29" w:rsidRPr="00E44D14">
        <w:tab/>
      </w:r>
      <w:r w:rsidR="000A3F29">
        <w:t>To begin the comparison with the next species, c</w:t>
      </w:r>
      <w:r w:rsidR="000A3F29" w:rsidRPr="00E44D14">
        <w:t xml:space="preserve">lick </w:t>
      </w:r>
      <w:r>
        <w:t xml:space="preserve">the </w:t>
      </w:r>
      <w:r w:rsidR="000A3F29">
        <w:t>“</w:t>
      </w:r>
      <w:r>
        <w:t xml:space="preserve">&lt; </w:t>
      </w:r>
      <w:r w:rsidR="000A3F29" w:rsidRPr="00E44D14">
        <w:t>Edit</w:t>
      </w:r>
      <w:r>
        <w:t xml:space="preserve"> Search</w:t>
      </w:r>
      <w:r w:rsidR="000A3F29">
        <w:t>”</w:t>
      </w:r>
      <w:r w:rsidR="000A3F29" w:rsidRPr="00E44D14">
        <w:t xml:space="preserve"> </w:t>
      </w:r>
      <w:r>
        <w:t xml:space="preserve">button </w:t>
      </w:r>
      <w:r w:rsidR="000A3F29" w:rsidRPr="00E44D14">
        <w:t xml:space="preserve">and uncheck the </w:t>
      </w:r>
      <w:r w:rsidR="000A3F29">
        <w:t>“</w:t>
      </w:r>
      <w:r w:rsidR="000A3F29" w:rsidRPr="00E44D14">
        <w:t>Align two or more sequences box</w:t>
      </w:r>
      <w:r w:rsidR="000A3F29">
        <w:t>.”</w:t>
      </w:r>
      <w:r w:rsidR="000A3F29" w:rsidRPr="00E44D14">
        <w:t xml:space="preserve"> Copy and paste the nucleotide sequence of Species C from the </w:t>
      </w:r>
      <w:r w:rsidR="008C2477">
        <w:t>BLAST Sequences Worksheet</w:t>
      </w:r>
      <w:r w:rsidR="000A3F29" w:rsidRPr="00E44D14">
        <w:t xml:space="preserve"> into the query box and initiate the BLAST search to find the identify of Species C.</w:t>
      </w:r>
    </w:p>
    <w:p w14:paraId="58A790F7" w14:textId="325E582B" w:rsidR="000A3F29" w:rsidRDefault="00233007" w:rsidP="000A3F29">
      <w:pPr>
        <w:pStyle w:val="Step"/>
      </w:pPr>
      <w:r>
        <w:t>22</w:t>
      </w:r>
      <w:r w:rsidR="000A3F29" w:rsidRPr="00E44D14">
        <w:t>.</w:t>
      </w:r>
      <w:r w:rsidR="000A3F29" w:rsidRPr="00E44D14">
        <w:tab/>
        <w:t>Click on the first accession link and record the common name and scientific name of Species C</w:t>
      </w:r>
      <w:r w:rsidR="007309BE">
        <w:t xml:space="preserve"> in your table</w:t>
      </w:r>
      <w:r w:rsidR="000A3F29" w:rsidRPr="00E44D14">
        <w:t xml:space="preserve">. Then </w:t>
      </w:r>
      <w:r w:rsidR="000A3F29">
        <w:t>choose “R</w:t>
      </w:r>
      <w:r w:rsidR="000A3F29" w:rsidRPr="00E44D14">
        <w:t>un BLAST</w:t>
      </w:r>
      <w:r w:rsidR="000A3F29">
        <w:t>”</w:t>
      </w:r>
      <w:r w:rsidR="000A3F29" w:rsidRPr="00E44D14">
        <w:t xml:space="preserve"> to align the sequences of Species A and C, as you did for the Species A and B co</w:t>
      </w:r>
      <w:r w:rsidR="000A3F29">
        <w:t>mparison. Record th</w:t>
      </w:r>
      <w:r w:rsidR="007309BE">
        <w:t>e</w:t>
      </w:r>
      <w:r w:rsidR="00E42197">
        <w:t xml:space="preserve"> Percent Identity in </w:t>
      </w:r>
      <w:r w:rsidR="0090731B">
        <w:t>Table 1</w:t>
      </w:r>
      <w:r w:rsidR="000A3F29" w:rsidRPr="00E44D14">
        <w:t>.</w:t>
      </w:r>
    </w:p>
    <w:p w14:paraId="2F713AAF" w14:textId="5DDAAB9E" w:rsidR="000A3F29" w:rsidRPr="00E44D14" w:rsidRDefault="000A3F29" w:rsidP="000A3F29">
      <w:pPr>
        <w:pStyle w:val="Step"/>
        <w:keepNext/>
      </w:pPr>
      <w:bookmarkStart w:id="6" w:name="_Hlk23254462"/>
      <w:bookmarkEnd w:id="5"/>
      <w:r w:rsidRPr="00E44D14">
        <w:t>2</w:t>
      </w:r>
      <w:r w:rsidR="00233007">
        <w:t>3</w:t>
      </w:r>
      <w:r w:rsidRPr="00E44D14">
        <w:t>.</w:t>
      </w:r>
      <w:r w:rsidRPr="00E44D14">
        <w:tab/>
        <w:t xml:space="preserve">Repeat the process to identify Species D and E, and perform the alignments of each of these species with Species A. </w:t>
      </w:r>
    </w:p>
    <w:p w14:paraId="25E51515" w14:textId="77777777" w:rsidR="000A3F29" w:rsidRDefault="000A3F29" w:rsidP="000A3F29">
      <w:pPr>
        <w:pStyle w:val="NoteIndent"/>
      </w:pPr>
      <w:r w:rsidRPr="00E44D14">
        <w:t>NOTE: For Species D, click on the 2</w:t>
      </w:r>
      <w:r w:rsidRPr="00E44D14">
        <w:rPr>
          <w:rStyle w:val="Character-Superscript"/>
        </w:rPr>
        <w:t>nd</w:t>
      </w:r>
      <w:r w:rsidRPr="00E44D14">
        <w:t xml:space="preserve"> acces</w:t>
      </w:r>
      <w:r>
        <w:t xml:space="preserve">sion number for the “adult beta </w:t>
      </w:r>
      <w:r w:rsidRPr="00E44D14">
        <w:t>globin gene.</w:t>
      </w:r>
      <w:r>
        <w:t>”</w:t>
      </w:r>
    </w:p>
    <w:bookmarkEnd w:id="6"/>
    <w:p w14:paraId="6066815F" w14:textId="041EE461" w:rsidR="000A3F29" w:rsidRDefault="000A3F29" w:rsidP="000A3F29">
      <w:pPr>
        <w:pStyle w:val="StepQuestion"/>
      </w:pPr>
      <w:r w:rsidRPr="00E44D14">
        <w:t>2</w:t>
      </w:r>
      <w:r w:rsidR="00233007">
        <w:t>4</w:t>
      </w:r>
      <w:r w:rsidRPr="00E44D14">
        <w:t>.</w:t>
      </w:r>
      <w:r w:rsidRPr="00E44D14">
        <w:tab/>
        <w:t>In the comparison</w:t>
      </w:r>
      <w:r>
        <w:t xml:space="preserve"> you did manually</w:t>
      </w:r>
      <w:r w:rsidRPr="00E44D14">
        <w:t xml:space="preserve">, you compared sequences 100 nucleotides in length; these sequences were just part of the </w:t>
      </w:r>
      <w:r w:rsidRPr="00D93994">
        <w:rPr>
          <w:rStyle w:val="Character-Italic"/>
        </w:rPr>
        <w:t>HBB</w:t>
      </w:r>
      <w:r w:rsidRPr="00E44D14">
        <w:t xml:space="preserve"> </w:t>
      </w:r>
      <w:r>
        <w:t>gene. The BLAST program compared</w:t>
      </w:r>
      <w:r w:rsidRPr="00E44D14">
        <w:t xml:space="preserve"> over 1</w:t>
      </w:r>
      <w:r w:rsidR="00196402">
        <w:t>,</w:t>
      </w:r>
      <w:r w:rsidRPr="00E44D14">
        <w:t xml:space="preserve">000 nucleotides of the </w:t>
      </w:r>
      <w:r w:rsidRPr="00D93994">
        <w:rPr>
          <w:rStyle w:val="Character-Italic"/>
        </w:rPr>
        <w:t>HBB</w:t>
      </w:r>
      <w:r w:rsidRPr="00E44D14">
        <w:t xml:space="preserve"> genes in these species. Do the results of your manual comparison agree with the results of the computer-generated alignment? Explain your answer.</w:t>
      </w:r>
    </w:p>
    <w:p w14:paraId="577E02EF" w14:textId="3B03254E" w:rsidR="000A3F29" w:rsidRDefault="000A3F29" w:rsidP="000A3F29">
      <w:pPr>
        <w:pStyle w:val="StepQuestion"/>
      </w:pPr>
      <w:r w:rsidRPr="00E44D14">
        <w:t>2</w:t>
      </w:r>
      <w:r w:rsidR="00233007">
        <w:t>5</w:t>
      </w:r>
      <w:r w:rsidRPr="00E44D14">
        <w:t>.</w:t>
      </w:r>
      <w:r w:rsidRPr="00E44D14">
        <w:tab/>
        <w:t xml:space="preserve">What are the advantages of </w:t>
      </w:r>
      <w:r>
        <w:t xml:space="preserve">using </w:t>
      </w:r>
      <w:r w:rsidRPr="00E44D14">
        <w:t>a computer program over manual comparison of DNA sequences?</w:t>
      </w:r>
    </w:p>
    <w:p w14:paraId="18437A78" w14:textId="14F5B9D6" w:rsidR="000A3F29" w:rsidRPr="00E44D14" w:rsidRDefault="000A3F29" w:rsidP="002F7BE9">
      <w:pPr>
        <w:pStyle w:val="StepQuestion"/>
        <w:keepNext/>
      </w:pPr>
      <w:r w:rsidRPr="00E44D14">
        <w:t>2</w:t>
      </w:r>
      <w:r w:rsidR="00233007">
        <w:t>6</w:t>
      </w:r>
      <w:r w:rsidRPr="00E44D14">
        <w:t>.</w:t>
      </w:r>
      <w:r w:rsidRPr="00E44D14">
        <w:tab/>
        <w:t>Now that you know the identities of Species B–E:</w:t>
      </w:r>
    </w:p>
    <w:p w14:paraId="6FBE19CB" w14:textId="77777777" w:rsidR="000A3F29" w:rsidRDefault="000A3F29" w:rsidP="000A3F29">
      <w:pPr>
        <w:pStyle w:val="StepIndentList"/>
      </w:pPr>
      <w:r w:rsidRPr="00E44D14">
        <w:t>a.</w:t>
      </w:r>
      <w:r w:rsidRPr="00E44D14">
        <w:tab/>
      </w:r>
      <w:r>
        <w:t>Which of the four</w:t>
      </w:r>
      <w:r w:rsidRPr="00E44D14">
        <w:t xml:space="preserve"> species </w:t>
      </w:r>
      <w:r>
        <w:t xml:space="preserve">is </w:t>
      </w:r>
      <w:r w:rsidRPr="00E44D14">
        <w:t xml:space="preserve">most closely related to the chimpanzee? Was your prediction correct? Do the results make sense based on other factors, such as morphology? Explain your answer. </w:t>
      </w:r>
    </w:p>
    <w:p w14:paraId="6AF07688" w14:textId="77777777" w:rsidR="000A3F29" w:rsidRDefault="000A3F29" w:rsidP="000A3F29">
      <w:pPr>
        <w:pStyle w:val="StepIndentList"/>
      </w:pPr>
      <w:r w:rsidRPr="00E44D14">
        <w:t>b.</w:t>
      </w:r>
      <w:r w:rsidRPr="00E44D14">
        <w:tab/>
      </w:r>
      <w:r>
        <w:t>Which of the four</w:t>
      </w:r>
      <w:r w:rsidRPr="00E44D14">
        <w:t xml:space="preserve"> species is least closely related to the chimpanzee? Was your prediction correct? Do the results make sense based on other factors? Explain your answer.</w:t>
      </w:r>
    </w:p>
    <w:p w14:paraId="26002DED" w14:textId="2CE572A8" w:rsidR="000A3F29" w:rsidRDefault="000A3F29" w:rsidP="000A3F29">
      <w:pPr>
        <w:pStyle w:val="StepQuestion"/>
      </w:pPr>
      <w:r w:rsidRPr="00E44D14">
        <w:t>2</w:t>
      </w:r>
      <w:r w:rsidR="00233007">
        <w:t>7</w:t>
      </w:r>
      <w:r w:rsidRPr="00E44D14">
        <w:t>.</w:t>
      </w:r>
      <w:r w:rsidRPr="00E44D14">
        <w:tab/>
        <w:t xml:space="preserve">For the protein comparison Ident values </w:t>
      </w:r>
      <w:r>
        <w:t>provided</w:t>
      </w:r>
      <w:r w:rsidRPr="00E44D14">
        <w:t xml:space="preserve"> in Table 1, BLAST was used to compare the amino acid sequence of chimpanzee beta globin to the amino acid sequences of beta globin proteins in the other species. Which </w:t>
      </w:r>
      <w:r>
        <w:t>have a greater similarity</w:t>
      </w:r>
      <w:r w:rsidRPr="00E44D14">
        <w:t xml:space="preserve"> between two species: gene sequences or protein amino acid sequences? Explain why the percent similarity is not the same for genes and proteins.</w:t>
      </w:r>
    </w:p>
    <w:p w14:paraId="6FEEB3F0" w14:textId="77777777" w:rsidR="000A3F29" w:rsidRDefault="000A3F29" w:rsidP="00DE4002">
      <w:pPr>
        <w:pStyle w:val="Subhead2TOP"/>
      </w:pPr>
      <w:r>
        <w:lastRenderedPageBreak/>
        <w:t>Comparing proteins and visualizing evolutionary relationships</w:t>
      </w:r>
    </w:p>
    <w:p w14:paraId="3379EC09" w14:textId="2FC6F1D9" w:rsidR="000A3F29" w:rsidRPr="00E44D14" w:rsidRDefault="000A3F29" w:rsidP="000A3F29">
      <w:pPr>
        <w:pStyle w:val="Step"/>
      </w:pPr>
      <w:r w:rsidRPr="00E44D14">
        <w:t>2</w:t>
      </w:r>
      <w:r w:rsidR="00233007">
        <w:t>8</w:t>
      </w:r>
      <w:r w:rsidRPr="00E44D14">
        <w:t>.</w:t>
      </w:r>
      <w:r w:rsidRPr="00E44D14">
        <w:tab/>
        <w:t xml:space="preserve">Use the NCBI website to find the beta globin sequences for two additional species: Atlantic salmon and </w:t>
      </w:r>
      <w:proofErr w:type="spellStart"/>
      <w:r w:rsidRPr="00E44D14">
        <w:t>minke</w:t>
      </w:r>
      <w:proofErr w:type="spellEnd"/>
      <w:r w:rsidRPr="00E44D14">
        <w:t xml:space="preserve"> whale</w:t>
      </w:r>
      <w:r>
        <w:t>, and then compare them to the sequence for the chimpanzee</w:t>
      </w:r>
      <w:r w:rsidRPr="00E44D14">
        <w:t>.</w:t>
      </w:r>
      <w:r>
        <w:t xml:space="preserve"> For each of the additional species:</w:t>
      </w:r>
      <w:r w:rsidRPr="00E44D14">
        <w:t xml:space="preserve"> </w:t>
      </w:r>
    </w:p>
    <w:p w14:paraId="6760D3D5" w14:textId="77777777" w:rsidR="000A3F29" w:rsidRDefault="000A3F29" w:rsidP="000A3F29">
      <w:pPr>
        <w:pStyle w:val="StepIndentList"/>
      </w:pPr>
      <w:r>
        <w:t>a.</w:t>
      </w:r>
      <w:r>
        <w:tab/>
      </w:r>
      <w:r w:rsidRPr="00E44D14">
        <w:t xml:space="preserve">Go to the NCBI homepage: </w:t>
      </w:r>
      <w:hyperlink r:id="rId11" w:history="1">
        <w:r w:rsidRPr="005C4756">
          <w:rPr>
            <w:rStyle w:val="Hyperlink"/>
          </w:rPr>
          <w:t>http://www.ncbi.nlm.nih.gov/</w:t>
        </w:r>
      </w:hyperlink>
      <w:r w:rsidRPr="00E44D14">
        <w:t>. In the search dropdown menu</w:t>
      </w:r>
      <w:r>
        <w:t xml:space="preserve"> at the top</w:t>
      </w:r>
      <w:r w:rsidRPr="00E44D14">
        <w:t xml:space="preserve">, change </w:t>
      </w:r>
      <w:r>
        <w:t>“</w:t>
      </w:r>
      <w:r w:rsidRPr="00E44D14">
        <w:t>All Databases</w:t>
      </w:r>
      <w:r>
        <w:t>”</w:t>
      </w:r>
      <w:r w:rsidRPr="00E44D14">
        <w:t xml:space="preserve"> to </w:t>
      </w:r>
      <w:r>
        <w:t>“</w:t>
      </w:r>
      <w:r w:rsidRPr="00E44D14">
        <w:t>Protein</w:t>
      </w:r>
      <w:r>
        <w:t>.”</w:t>
      </w:r>
      <w:r w:rsidRPr="00E44D14">
        <w:t xml:space="preserve"> </w:t>
      </w:r>
    </w:p>
    <w:p w14:paraId="08AB85EC" w14:textId="7DEDD854" w:rsidR="000A3F29" w:rsidRDefault="000A3F29" w:rsidP="000A3F29">
      <w:pPr>
        <w:pStyle w:val="StepIndentList"/>
      </w:pPr>
      <w:r>
        <w:t>b.</w:t>
      </w:r>
      <w:r>
        <w:tab/>
      </w:r>
      <w:r w:rsidR="00196402">
        <w:t>T</w:t>
      </w:r>
      <w:r>
        <w:t>ype</w:t>
      </w:r>
      <w:r w:rsidRPr="00E44D14">
        <w:t xml:space="preserve"> </w:t>
      </w:r>
      <w:r>
        <w:t>“</w:t>
      </w:r>
      <w:r w:rsidRPr="00E44D14">
        <w:t>be</w:t>
      </w:r>
      <w:r>
        <w:t xml:space="preserve">ta globin” and the species </w:t>
      </w:r>
      <w:r w:rsidR="00196402">
        <w:t xml:space="preserve">common </w:t>
      </w:r>
      <w:r>
        <w:t>name</w:t>
      </w:r>
      <w:r w:rsidR="00196402">
        <w:t xml:space="preserve"> in the search </w:t>
      </w:r>
      <w:proofErr w:type="gramStart"/>
      <w:r w:rsidR="00196402">
        <w:t>field,</w:t>
      </w:r>
      <w:r>
        <w:t xml:space="preserve"> and</w:t>
      </w:r>
      <w:proofErr w:type="gramEnd"/>
      <w:r>
        <w:t xml:space="preserve"> choose “Search.”</w:t>
      </w:r>
    </w:p>
    <w:p w14:paraId="373D65A8" w14:textId="77777777" w:rsidR="000A3F29" w:rsidRDefault="000A3F29" w:rsidP="000A3F29">
      <w:pPr>
        <w:pStyle w:val="StepIndentList"/>
      </w:pPr>
      <w:r>
        <w:t>c.</w:t>
      </w:r>
      <w:r>
        <w:tab/>
      </w:r>
      <w:r w:rsidRPr="00E44D14">
        <w:t>On the search results page, click on the FASTA link</w:t>
      </w:r>
      <w:r>
        <w:t xml:space="preserve"> </w:t>
      </w:r>
      <w:r w:rsidRPr="00E44D14">
        <w:t xml:space="preserve">to see the amino acid sequence. Copy and paste the sequence into the space provided on page 2 of the </w:t>
      </w:r>
      <w:r>
        <w:t xml:space="preserve">digital copy of the </w:t>
      </w:r>
      <w:r w:rsidR="008C2477">
        <w:t>BLAST Sequences Worksheet</w:t>
      </w:r>
      <w:r>
        <w:t>, making sure the letters are adjacent to each other, that is, they should not be separated by spaces or “returns” and are in a single paragraph</w:t>
      </w:r>
      <w:r w:rsidRPr="00E44D14">
        <w:t>.</w:t>
      </w:r>
    </w:p>
    <w:p w14:paraId="4971BD57" w14:textId="77777777" w:rsidR="000A3F29" w:rsidRDefault="000A3F29" w:rsidP="000A3F29">
      <w:pPr>
        <w:pStyle w:val="StepIndentList"/>
      </w:pPr>
      <w:r>
        <w:t>d.</w:t>
      </w:r>
      <w:r>
        <w:tab/>
      </w:r>
      <w:r w:rsidRPr="00E44D14">
        <w:t xml:space="preserve">Find the </w:t>
      </w:r>
      <w:r>
        <w:t>“</w:t>
      </w:r>
      <w:r w:rsidRPr="00E44D14">
        <w:t>Run BLAST</w:t>
      </w:r>
      <w:r>
        <w:t>”</w:t>
      </w:r>
      <w:r w:rsidRPr="00E44D14">
        <w:t xml:space="preserve"> option under </w:t>
      </w:r>
      <w:r>
        <w:t>“</w:t>
      </w:r>
      <w:r w:rsidRPr="00E44D14">
        <w:t>Analyze this sequence.</w:t>
      </w:r>
      <w:r>
        <w:t>” Click on the “Align two or more sequences”</w:t>
      </w:r>
      <w:r w:rsidRPr="00E44D14">
        <w:t xml:space="preserve"> </w:t>
      </w:r>
      <w:r>
        <w:t>box, as before, and e</w:t>
      </w:r>
      <w:r w:rsidRPr="00E44D14">
        <w:t>nter th</w:t>
      </w:r>
      <w:r>
        <w:t>is</w:t>
      </w:r>
      <w:r w:rsidRPr="00E44D14">
        <w:t xml:space="preserve"> protein identification number for the chimpanzee into the Subject Sequence box</w:t>
      </w:r>
      <w:r>
        <w:t xml:space="preserve">: </w:t>
      </w:r>
      <w:r w:rsidRPr="005C7B21">
        <w:t>P68873.2</w:t>
      </w:r>
      <w:r w:rsidRPr="00E44D14">
        <w:t xml:space="preserve">. Click </w:t>
      </w:r>
      <w:r>
        <w:t>“</w:t>
      </w:r>
      <w:r w:rsidRPr="00E44D14">
        <w:t>BLAST.</w:t>
      </w:r>
      <w:r>
        <w:t>”</w:t>
      </w:r>
      <w:r w:rsidRPr="00E44D14">
        <w:t xml:space="preserve"> Record the Ident value for the comparison.</w:t>
      </w:r>
    </w:p>
    <w:p w14:paraId="2B798E3F" w14:textId="3DBEE130" w:rsidR="000A3F29" w:rsidRDefault="000A3F29" w:rsidP="000A3F29">
      <w:pPr>
        <w:pStyle w:val="StepQuestion"/>
      </w:pPr>
      <w:r w:rsidRPr="00E44D14">
        <w:t>2</w:t>
      </w:r>
      <w:r w:rsidR="00233007">
        <w:t>9</w:t>
      </w:r>
      <w:r w:rsidRPr="00E44D14">
        <w:t>.</w:t>
      </w:r>
      <w:r w:rsidRPr="00E44D14">
        <w:tab/>
        <w:t xml:space="preserve">Which of the two species is least </w:t>
      </w:r>
      <w:proofErr w:type="gramStart"/>
      <w:r w:rsidRPr="00E44D14">
        <w:t>similar to</w:t>
      </w:r>
      <w:proofErr w:type="gramEnd"/>
      <w:r w:rsidRPr="00E44D14">
        <w:t xml:space="preserve"> chimpanzee, based on the beta globin comparison? Is this surprising? Explain your answer.</w:t>
      </w:r>
    </w:p>
    <w:p w14:paraId="751D3F29" w14:textId="77777777" w:rsidR="00CD4FA7" w:rsidRDefault="00233007" w:rsidP="000A3F29">
      <w:pPr>
        <w:pStyle w:val="Step"/>
      </w:pPr>
      <w:r>
        <w:t>30</w:t>
      </w:r>
      <w:r w:rsidR="000A3F29" w:rsidRPr="00E44D14">
        <w:t>.</w:t>
      </w:r>
      <w:r w:rsidR="000A3F29" w:rsidRPr="00E44D14">
        <w:tab/>
      </w:r>
      <w:bookmarkStart w:id="7" w:name="_Hlk23254649"/>
      <w:r w:rsidR="000A3F29" w:rsidRPr="00E44D14">
        <w:t xml:space="preserve">Ident values are useful for comparing species and inferring evolutionary relationships. However, </w:t>
      </w:r>
      <w:r w:rsidR="000A3F29" w:rsidRPr="00F863DD">
        <w:rPr>
          <w:rStyle w:val="Character-Italic"/>
        </w:rPr>
        <w:t>phylogenetic trees</w:t>
      </w:r>
      <w:r w:rsidR="000A3F29" w:rsidRPr="00E44D14">
        <w:t xml:space="preserve"> or </w:t>
      </w:r>
      <w:r w:rsidR="000A3F29" w:rsidRPr="00F863DD">
        <w:rPr>
          <w:rStyle w:val="Character-Italic"/>
        </w:rPr>
        <w:t>cladograms</w:t>
      </w:r>
      <w:r w:rsidR="000A3F29" w:rsidRPr="00E44D14">
        <w:t xml:space="preserve"> provide a more complete picture. Programs used to create these diagrams compare</w:t>
      </w:r>
      <w:r w:rsidR="000A3F29">
        <w:t xml:space="preserve"> all selected species to one an</w:t>
      </w:r>
      <w:r w:rsidR="000A3F29" w:rsidRPr="00E44D14">
        <w:t xml:space="preserve">other, not just one species to others. To create a phylogenetic tree, go to </w:t>
      </w:r>
      <w:hyperlink r:id="rId12" w:history="1">
        <w:r w:rsidR="000A3F29" w:rsidRPr="00E44D14">
          <w:rPr>
            <w:rStyle w:val="Hyperlink"/>
          </w:rPr>
          <w:t>www.phylogeny.fr</w:t>
        </w:r>
      </w:hyperlink>
      <w:r w:rsidR="000A3F29" w:rsidRPr="00E44D14">
        <w:t>.</w:t>
      </w:r>
      <w:r w:rsidR="000A3F29">
        <w:rPr>
          <w:rStyle w:val="FootnoteReference"/>
        </w:rPr>
        <w:footnoteReference w:id="1"/>
      </w:r>
      <w:r w:rsidR="000A3F29" w:rsidRPr="00E44D14">
        <w:t xml:space="preserve"> </w:t>
      </w:r>
    </w:p>
    <w:p w14:paraId="7152BFFB" w14:textId="252BD731" w:rsidR="000A3F29" w:rsidRPr="00E44D14" w:rsidRDefault="00CD4FA7" w:rsidP="000A3F29">
      <w:pPr>
        <w:pStyle w:val="Step"/>
      </w:pPr>
      <w:r>
        <w:t>31.</w:t>
      </w:r>
      <w:r>
        <w:tab/>
        <w:t>Under the “Phylogeny Analysis” menu, c</w:t>
      </w:r>
      <w:r w:rsidR="000A3F29" w:rsidRPr="00E44D14">
        <w:t xml:space="preserve">hoose the </w:t>
      </w:r>
      <w:r w:rsidR="000A3F29">
        <w:t>“O</w:t>
      </w:r>
      <w:r w:rsidR="000A3F29" w:rsidRPr="00E44D14">
        <w:t xml:space="preserve">ne </w:t>
      </w:r>
      <w:r w:rsidR="000A3F29">
        <w:t>C</w:t>
      </w:r>
      <w:r w:rsidR="000A3F29" w:rsidRPr="00E44D14">
        <w:t>lick</w:t>
      </w:r>
      <w:r w:rsidR="000A3F29">
        <w:t>”</w:t>
      </w:r>
      <w:r w:rsidR="000A3F29" w:rsidRPr="00E44D14">
        <w:t xml:space="preserve"> option.</w:t>
      </w:r>
      <w:r>
        <w:t xml:space="preserve"> A large text box will open.</w:t>
      </w:r>
    </w:p>
    <w:p w14:paraId="0A539226" w14:textId="7DC2DE29" w:rsidR="00CD4FA7" w:rsidRDefault="00233007" w:rsidP="00CD4FA7">
      <w:pPr>
        <w:pStyle w:val="Step"/>
      </w:pPr>
      <w:r>
        <w:t>3</w:t>
      </w:r>
      <w:r w:rsidR="00CD4FA7">
        <w:t>2</w:t>
      </w:r>
      <w:r w:rsidR="000A3F29" w:rsidRPr="00E44D14">
        <w:t>.</w:t>
      </w:r>
      <w:r w:rsidR="000A3F29" w:rsidRPr="00E44D14">
        <w:tab/>
        <w:t>Copy and paste the entire text of beta globin sequences from the</w:t>
      </w:r>
      <w:r w:rsidR="00BE710C">
        <w:t xml:space="preserve"> BLAST Sequences</w:t>
      </w:r>
      <w:r w:rsidR="000A3F29" w:rsidRPr="00E44D14">
        <w:t xml:space="preserve"> worksheet into the </w:t>
      </w:r>
      <w:r w:rsidR="00CD4FA7">
        <w:t>large text box</w:t>
      </w:r>
      <w:r w:rsidR="000A3F29" w:rsidRPr="00E44D14">
        <w:t xml:space="preserve"> on the phylogeny website. </w:t>
      </w:r>
      <w:r w:rsidR="00CD4FA7" w:rsidRPr="00CD4FA7">
        <w:t xml:space="preserve">Be sure to include the </w:t>
      </w:r>
      <w:proofErr w:type="gramStart"/>
      <w:r w:rsidR="00CD4FA7" w:rsidRPr="00CD4FA7">
        <w:t>“ &gt;</w:t>
      </w:r>
      <w:proofErr w:type="gramEnd"/>
      <w:r w:rsidR="00CD4FA7" w:rsidRPr="00CD4FA7">
        <w:t xml:space="preserve">[name]” in addition to the letters symbolizing the amino acids when you copy and paste. </w:t>
      </w:r>
      <w:r w:rsidR="00CD4FA7">
        <w:t xml:space="preserve">Add the FASTA results for Atlantic salmon and </w:t>
      </w:r>
      <w:proofErr w:type="spellStart"/>
      <w:r w:rsidR="00CD4FA7">
        <w:t>minke</w:t>
      </w:r>
      <w:proofErr w:type="spellEnd"/>
      <w:r w:rsidR="00CD4FA7">
        <w:t xml:space="preserve"> whale sequences. </w:t>
      </w:r>
      <w:r w:rsidR="00454C83">
        <w:t>T</w:t>
      </w:r>
      <w:r w:rsidR="00454C83" w:rsidRPr="00CD4FA7">
        <w:t xml:space="preserve">he sequence for each species must be separated by </w:t>
      </w:r>
      <w:r w:rsidR="00454C83">
        <w:t>hitting “enter” at the end of each sequence</w:t>
      </w:r>
      <w:r w:rsidR="00454C83" w:rsidRPr="00CD4FA7">
        <w:t>.</w:t>
      </w:r>
    </w:p>
    <w:p w14:paraId="0E9BE9C3" w14:textId="32E26B8B" w:rsidR="000A3F29" w:rsidRPr="00E44D14" w:rsidRDefault="00CD4FA7" w:rsidP="00CD4FA7">
      <w:pPr>
        <w:pStyle w:val="Step"/>
      </w:pPr>
      <w:r>
        <w:t>3</w:t>
      </w:r>
      <w:r w:rsidR="00454C83">
        <w:t>3</w:t>
      </w:r>
      <w:r>
        <w:t>.</w:t>
      </w:r>
      <w:r>
        <w:tab/>
        <w:t>C</w:t>
      </w:r>
      <w:r w:rsidR="000A3F29" w:rsidRPr="00E44D14">
        <w:t xml:space="preserve">lick </w:t>
      </w:r>
      <w:r w:rsidR="000A3F29">
        <w:t>“S</w:t>
      </w:r>
      <w:r w:rsidR="000A3F29" w:rsidRPr="00E44D14">
        <w:t>ubmit.</w:t>
      </w:r>
      <w:r w:rsidR="000A3F29">
        <w:t>”</w:t>
      </w:r>
      <w:r w:rsidR="000A3F29" w:rsidRPr="00E44D14">
        <w:t xml:space="preserve"> Save your results</w:t>
      </w:r>
      <w:r w:rsidR="000A3F29">
        <w:t>—</w:t>
      </w:r>
      <w:r w:rsidR="000A3F29" w:rsidRPr="00E44D14">
        <w:t>the phylogenetic tree</w:t>
      </w:r>
      <w:r w:rsidR="000A3F29">
        <w:t>—</w:t>
      </w:r>
      <w:r w:rsidR="000A3F29" w:rsidRPr="00E44D14">
        <w:t xml:space="preserve">as a PNG or PDF </w:t>
      </w:r>
      <w:r w:rsidR="000A3F29">
        <w:t>(select the</w:t>
      </w:r>
      <w:r w:rsidR="000B760B">
        <w:t xml:space="preserve"> </w:t>
      </w:r>
      <w:r w:rsidR="000A3F29">
        <w:t xml:space="preserve">“Download the tree” option just below the phylogenetic tree) </w:t>
      </w:r>
      <w:r w:rsidR="000A3F29" w:rsidRPr="00E44D14">
        <w:t>and print a record for your lab notebook.</w:t>
      </w:r>
    </w:p>
    <w:p w14:paraId="0E638EC5" w14:textId="77777777" w:rsidR="000A3F29" w:rsidRDefault="000A3F29" w:rsidP="000A3F29">
      <w:pPr>
        <w:pStyle w:val="NoteIndent"/>
        <w:rPr>
          <w:rStyle w:val="Character-Regular"/>
          <w:i w:val="0"/>
          <w:color w:val="000000"/>
        </w:rPr>
      </w:pPr>
      <w:r>
        <w:t>NOTE: Be sure to i</w:t>
      </w:r>
      <w:r w:rsidRPr="00E44D14">
        <w:t>nclude the</w:t>
      </w:r>
      <w:r>
        <w:t xml:space="preserve"> </w:t>
      </w:r>
      <w:proofErr w:type="gramStart"/>
      <w:r w:rsidRPr="00F863DD">
        <w:rPr>
          <w:rStyle w:val="Character-Italic"/>
        </w:rPr>
        <w:t>“ &gt;</w:t>
      </w:r>
      <w:proofErr w:type="gramEnd"/>
      <w:r w:rsidRPr="00F863DD">
        <w:rPr>
          <w:rStyle w:val="Character-Italic"/>
        </w:rPr>
        <w:t>[name]”</w:t>
      </w:r>
      <w:r w:rsidRPr="00E44D14">
        <w:t xml:space="preserve"> in addition to the letters symbolizing the amino acids</w:t>
      </w:r>
      <w:r>
        <w:t xml:space="preserve"> when you copy and paste</w:t>
      </w:r>
      <w:r w:rsidRPr="00E44D14">
        <w:t>.</w:t>
      </w:r>
      <w:r>
        <w:t xml:space="preserve"> Also, the sequence for each species must be separated by a blank line.</w:t>
      </w:r>
    </w:p>
    <w:bookmarkEnd w:id="7"/>
    <w:p w14:paraId="1C68E67F" w14:textId="08BBFC99" w:rsidR="000A3F29" w:rsidRPr="001D2E79" w:rsidRDefault="00233007" w:rsidP="00554D04">
      <w:pPr>
        <w:pStyle w:val="StepQuestion"/>
        <w:spacing w:before="120"/>
      </w:pPr>
      <w:r>
        <w:t>3</w:t>
      </w:r>
      <w:r w:rsidR="00454C83">
        <w:t>4</w:t>
      </w:r>
      <w:r w:rsidR="000A3F29" w:rsidRPr="001D2E79">
        <w:t>.</w:t>
      </w:r>
      <w:r w:rsidR="000A3F29" w:rsidRPr="001D2E79">
        <w:tab/>
        <w:t xml:space="preserve">What can you conclude regarding the evolutionary relationships between the Atlantic salmon, </w:t>
      </w:r>
      <w:proofErr w:type="spellStart"/>
      <w:r w:rsidR="000A3F29" w:rsidRPr="001D2E79">
        <w:t>minke</w:t>
      </w:r>
      <w:proofErr w:type="spellEnd"/>
      <w:r w:rsidR="000A3F29" w:rsidRPr="001D2E79">
        <w:t xml:space="preserve"> whale, and Species A–E?</w:t>
      </w:r>
    </w:p>
    <w:p w14:paraId="7F5F622F" w14:textId="77777777" w:rsidR="00E02567" w:rsidRDefault="00E02567" w:rsidP="0062612E">
      <w:pPr>
        <w:pStyle w:val="SectionHeadTOP"/>
      </w:pPr>
      <w:r>
        <w:lastRenderedPageBreak/>
        <w:t xml:space="preserve">Design and Conduct an Experiment </w:t>
      </w:r>
    </w:p>
    <w:p w14:paraId="0946B34B" w14:textId="77777777" w:rsidR="007B6E51" w:rsidRDefault="00E54E97" w:rsidP="007B6E51">
      <w:pPr>
        <w:pStyle w:val="BodyText"/>
      </w:pPr>
      <w:r>
        <w:t xml:space="preserve">Now that you are familiar with the tools available for comparing gene and protein sequences, you can investigate a question of your own related to the evolutionary relationships among species. Identify a set of species you are interested in investigating </w:t>
      </w:r>
      <w:proofErr w:type="gramStart"/>
      <w:r>
        <w:t>with regard to</w:t>
      </w:r>
      <w:proofErr w:type="gramEnd"/>
      <w:r>
        <w:t xml:space="preserve"> their evolutionary history.</w:t>
      </w:r>
    </w:p>
    <w:tbl>
      <w:tblPr>
        <w:tblStyle w:val="TableGrid"/>
        <w:tblW w:w="0" w:type="auto"/>
        <w:tblCellMar>
          <w:left w:w="0" w:type="dxa"/>
          <w:right w:w="0" w:type="dxa"/>
        </w:tblCellMar>
        <w:tblLook w:val="04A0" w:firstRow="1" w:lastRow="0" w:firstColumn="1" w:lastColumn="0" w:noHBand="0" w:noVBand="1"/>
      </w:tblPr>
      <w:tblGrid>
        <w:gridCol w:w="1890"/>
        <w:gridCol w:w="7470"/>
      </w:tblGrid>
      <w:tr w:rsidR="0014392E" w14:paraId="71FC80CF" w14:textId="77777777" w:rsidTr="0014392E">
        <w:trPr>
          <w:cantSplit/>
          <w:trHeight w:hRule="exact" w:val="1152"/>
        </w:trPr>
        <w:tc>
          <w:tcPr>
            <w:tcW w:w="1890" w:type="dxa"/>
            <w:tcBorders>
              <w:top w:val="nil"/>
              <w:left w:val="nil"/>
              <w:bottom w:val="nil"/>
              <w:right w:val="nil"/>
            </w:tcBorders>
            <w:vAlign w:val="bottom"/>
          </w:tcPr>
          <w:p w14:paraId="7858EE6D" w14:textId="77777777" w:rsidR="0014392E" w:rsidRPr="0014392E" w:rsidRDefault="0014392E" w:rsidP="0014392E">
            <w:pPr>
              <w:pStyle w:val="Image-Left"/>
            </w:pPr>
            <w:r w:rsidRPr="0014392E">
              <w:rPr>
                <w:noProof/>
              </w:rPr>
              <w:drawing>
                <wp:inline distT="0" distB="0" distL="0" distR="0" wp14:anchorId="3B038D82" wp14:editId="12587D82">
                  <wp:extent cx="1066800" cy="533400"/>
                  <wp:effectExtent l="19050" t="0" r="0" b="0"/>
                  <wp:docPr id="21"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esignYourOwn.jpg"/>
                          <pic:cNvPicPr/>
                        </pic:nvPicPr>
                        <pic:blipFill>
                          <a:blip r:embed="rId13" cstate="print">
                            <a:extLst>
                              <a:ext uri="{28A0092B-C50C-407E-A947-70E740481C1C}">
                                <a14:useLocalDpi xmlns:a14="http://schemas.microsoft.com/office/drawing/2010/main" val="0"/>
                              </a:ext>
                            </a:extLst>
                          </a:blip>
                          <a:stretch>
                            <a:fillRect/>
                          </a:stretch>
                        </pic:blipFill>
                        <pic:spPr>
                          <a:xfrm>
                            <a:off x="0" y="0"/>
                            <a:ext cx="1066800" cy="533400"/>
                          </a:xfrm>
                          <a:prstGeom prst="rect">
                            <a:avLst/>
                          </a:prstGeom>
                        </pic:spPr>
                      </pic:pic>
                    </a:graphicData>
                  </a:graphic>
                </wp:inline>
              </w:drawing>
            </w:r>
          </w:p>
        </w:tc>
        <w:tc>
          <w:tcPr>
            <w:tcW w:w="7470" w:type="dxa"/>
            <w:tcBorders>
              <w:top w:val="nil"/>
              <w:left w:val="nil"/>
              <w:bottom w:val="nil"/>
              <w:right w:val="nil"/>
            </w:tcBorders>
          </w:tcPr>
          <w:p w14:paraId="06BFD5EB" w14:textId="77777777" w:rsidR="0014392E" w:rsidRDefault="0014392E" w:rsidP="000969C6">
            <w:pPr>
              <w:pStyle w:val="BodySingle"/>
            </w:pPr>
          </w:p>
          <w:p w14:paraId="087E57D7" w14:textId="77777777" w:rsidR="0014392E" w:rsidRPr="0014392E" w:rsidRDefault="0014392E" w:rsidP="008C2477">
            <w:pPr>
              <w:pStyle w:val="BodySingle"/>
            </w:pPr>
            <w:r>
              <w:t xml:space="preserve">Design </w:t>
            </w:r>
            <w:r w:rsidRPr="0014392E">
              <w:t xml:space="preserve">and carry out your experiment using either the Design and Conduct an Experiment </w:t>
            </w:r>
            <w:r w:rsidR="008C2477">
              <w:t>W</w:t>
            </w:r>
            <w:r w:rsidRPr="0014392E">
              <w:t>orksheet or the Experiment Design Plan. Then complete the Data Analysis and Synthesis Questions.</w:t>
            </w:r>
          </w:p>
        </w:tc>
      </w:tr>
    </w:tbl>
    <w:p w14:paraId="7EE67DC1" w14:textId="77777777" w:rsidR="00A155CB" w:rsidRDefault="003B33DF" w:rsidP="00393238">
      <w:pPr>
        <w:pStyle w:val="SectionHead"/>
      </w:pPr>
      <w:r>
        <w:t>Design and Conduct an Experiment: Data Analysis</w:t>
      </w:r>
    </w:p>
    <w:p w14:paraId="6B735F5B" w14:textId="77777777" w:rsidR="00221CC3" w:rsidRDefault="00221CC3" w:rsidP="00221CC3">
      <w:pPr>
        <w:pStyle w:val="Step"/>
      </w:pPr>
      <w:r>
        <w:t>1.</w:t>
      </w:r>
      <w:r>
        <w:tab/>
      </w:r>
      <w:r w:rsidRPr="00170B14">
        <w:t xml:space="preserve">Describe </w:t>
      </w:r>
      <w:r>
        <w:t>the evolutionary relationships between the species you investigated</w:t>
      </w:r>
      <w:r w:rsidRPr="00170B14">
        <w:t>. Does the data support your hypothesis? Justify your claim with e</w:t>
      </w:r>
      <w:r>
        <w:t>vidence.</w:t>
      </w:r>
    </w:p>
    <w:p w14:paraId="441E04D8" w14:textId="77777777" w:rsidR="00221CC3" w:rsidRPr="003D1AC8" w:rsidRDefault="00221CC3" w:rsidP="00221CC3">
      <w:pPr>
        <w:pStyle w:val="Step"/>
        <w:rPr>
          <w:rFonts w:eastAsiaTheme="minorHAnsi"/>
        </w:rPr>
      </w:pPr>
      <w:r>
        <w:t>2</w:t>
      </w:r>
      <w:r w:rsidRPr="003D1AC8">
        <w:t>.</w:t>
      </w:r>
      <w:r w:rsidRPr="003D1AC8">
        <w:tab/>
      </w:r>
      <w:r w:rsidRPr="003D1AC8">
        <w:rPr>
          <w:rFonts w:eastAsiaTheme="minorHAnsi"/>
        </w:rPr>
        <w:t>Identify any new questions that have arisen as a result of your research.</w:t>
      </w:r>
    </w:p>
    <w:p w14:paraId="4EACA3C4" w14:textId="77777777" w:rsidR="00221CC3" w:rsidRDefault="00221CC3" w:rsidP="00221CC3">
      <w:pPr>
        <w:pStyle w:val="SectionHead"/>
      </w:pPr>
      <w:r>
        <w:t xml:space="preserve">Synthesis Questions </w:t>
      </w:r>
    </w:p>
    <w:p w14:paraId="5013731D" w14:textId="77777777" w:rsidR="00221CC3" w:rsidRDefault="00221CC3" w:rsidP="00221CC3">
      <w:pPr>
        <w:pStyle w:val="Step"/>
      </w:pPr>
      <w:r>
        <w:t>1.</w:t>
      </w:r>
      <w:r>
        <w:tab/>
        <w:t>Differences in the nucleotide sequences of a gene in different species are the result of mutations that occur over time.</w:t>
      </w:r>
    </w:p>
    <w:p w14:paraId="1534025E" w14:textId="77777777" w:rsidR="00221CC3" w:rsidRDefault="00221CC3" w:rsidP="00221CC3">
      <w:pPr>
        <w:pStyle w:val="StepIndentList"/>
      </w:pPr>
      <w:r>
        <w:t>a.</w:t>
      </w:r>
      <w:r>
        <w:tab/>
        <w:t>Identify and describe three different types of mutations.</w:t>
      </w:r>
    </w:p>
    <w:p w14:paraId="074B9A08" w14:textId="77777777" w:rsidR="00221CC3" w:rsidRDefault="00221CC3" w:rsidP="00221CC3">
      <w:pPr>
        <w:pStyle w:val="StepIndentList"/>
      </w:pPr>
      <w:r>
        <w:t>b.</w:t>
      </w:r>
      <w:r>
        <w:tab/>
        <w:t>Describe the possible consequence(s) of each type of mutation.</w:t>
      </w:r>
    </w:p>
    <w:p w14:paraId="7A60DC20" w14:textId="77777777" w:rsidR="00221CC3" w:rsidRDefault="00221CC3" w:rsidP="00221CC3">
      <w:pPr>
        <w:pStyle w:val="StepIndentList"/>
      </w:pPr>
      <w:r>
        <w:t>c.</w:t>
      </w:r>
      <w:r>
        <w:tab/>
        <w:t xml:space="preserve">Although genes from </w:t>
      </w:r>
      <w:r w:rsidRPr="000D4039">
        <w:rPr>
          <w:rStyle w:val="Character-Italic"/>
        </w:rPr>
        <w:t xml:space="preserve">Homo </w:t>
      </w:r>
      <w:r>
        <w:rPr>
          <w:rStyle w:val="Character-Italic"/>
        </w:rPr>
        <w:t>s</w:t>
      </w:r>
      <w:r w:rsidRPr="000D4039">
        <w:rPr>
          <w:rStyle w:val="Character-Italic"/>
        </w:rPr>
        <w:t>apiens</w:t>
      </w:r>
      <w:r>
        <w:t xml:space="preserve"> (humans) and </w:t>
      </w:r>
      <w:r w:rsidRPr="000D4039">
        <w:rPr>
          <w:rStyle w:val="Character-Italic"/>
        </w:rPr>
        <w:t>Drosophila melan</w:t>
      </w:r>
      <w:r>
        <w:rPr>
          <w:rStyle w:val="Character-Italic"/>
        </w:rPr>
        <w:t>ogaste</w:t>
      </w:r>
      <w:r w:rsidRPr="000D4039">
        <w:rPr>
          <w:rStyle w:val="Character-Italic"/>
        </w:rPr>
        <w:t>r</w:t>
      </w:r>
      <w:r>
        <w:t xml:space="preserve"> (fruit fly) differ significantly, there are “conserved” regions, that is, nucleotide sequences within genes that have not changed much over time. Why would conserved regions be of </w:t>
      </w:r>
      <w:proofErr w:type="gramStart"/>
      <w:r>
        <w:t>particular interest</w:t>
      </w:r>
      <w:proofErr w:type="gramEnd"/>
      <w:r>
        <w:t xml:space="preserve"> to scientists?</w:t>
      </w:r>
    </w:p>
    <w:p w14:paraId="70E9B2CE" w14:textId="77777777" w:rsidR="00221CC3" w:rsidRDefault="00221CC3" w:rsidP="00221CC3">
      <w:pPr>
        <w:pStyle w:val="Step"/>
        <w:keepLines/>
      </w:pPr>
      <w:r>
        <w:t>2.</w:t>
      </w:r>
      <w:r>
        <w:tab/>
        <w:t xml:space="preserve">A student is interested in the evolutionary history of kingdom Fungi. For her investigation, she plans to use the NCBI protein database and BLAST to compare </w:t>
      </w:r>
      <w:proofErr w:type="gramStart"/>
      <w:r>
        <w:t>a number of</w:t>
      </w:r>
      <w:proofErr w:type="gramEnd"/>
      <w:r>
        <w:t xml:space="preserve"> fungal species to a variety of species from kingdom Plantae and kingdom Animalia. Of the following proteins, which one would you recommend the student use for her investigation: catalase, rubisco (RuBP), or hemoglobin? Provide an explanation for your choice.</w:t>
      </w:r>
    </w:p>
    <w:p w14:paraId="507D7A5A" w14:textId="77777777" w:rsidR="0062612E" w:rsidRDefault="0062612E">
      <w:pPr>
        <w:spacing w:after="200" w:line="276" w:lineRule="auto"/>
        <w:rPr>
          <w:rFonts w:ascii="Century Schoolbook" w:hAnsi="Century Schoolbook"/>
          <w:color w:val="000000"/>
          <w:sz w:val="20"/>
        </w:rPr>
      </w:pPr>
      <w:r>
        <w:br w:type="page"/>
      </w:r>
    </w:p>
    <w:p w14:paraId="78CBAFB9" w14:textId="77777777" w:rsidR="00221CC3" w:rsidRDefault="00221CC3" w:rsidP="00221CC3">
      <w:pPr>
        <w:pStyle w:val="Step"/>
      </w:pPr>
      <w:r>
        <w:lastRenderedPageBreak/>
        <w:t>3.</w:t>
      </w:r>
      <w:r>
        <w:tab/>
        <w:t xml:space="preserve">The table below lists the first </w:t>
      </w:r>
      <w:proofErr w:type="gramStart"/>
      <w:r>
        <w:t>twenty four</w:t>
      </w:r>
      <w:proofErr w:type="gramEnd"/>
      <w:r>
        <w:t xml:space="preserve"> amino acids of the ATP synthase protein in each bear species. Analyze the data and complete the cladogram. Provide an explanation for your placement of each species on the cladogram.</w:t>
      </w:r>
    </w:p>
    <w:p w14:paraId="39215507" w14:textId="77777777" w:rsidR="00221CC3" w:rsidRDefault="00221CC3" w:rsidP="00221CC3">
      <w:pPr>
        <w:pStyle w:val="CaptionIndent"/>
      </w:pPr>
      <w:r w:rsidRPr="00160638">
        <w:t>Table</w:t>
      </w:r>
      <w:r>
        <w:t xml:space="preserve"> 2</w:t>
      </w:r>
      <w:r w:rsidRPr="00160638">
        <w:t xml:space="preserve">: Comparing the </w:t>
      </w:r>
      <w:r>
        <w:t>ATP synthase proteins of bears</w:t>
      </w:r>
    </w:p>
    <w:tbl>
      <w:tblPr>
        <w:tblW w:w="0" w:type="auto"/>
        <w:tblInd w:w="504" w:type="dxa"/>
        <w:tblBorders>
          <w:top w:val="single" w:sz="4" w:space="0" w:color="auto"/>
          <w:left w:val="single" w:sz="4" w:space="0" w:color="auto"/>
          <w:bottom w:val="single" w:sz="4" w:space="0" w:color="auto"/>
          <w:right w:val="single" w:sz="4" w:space="0" w:color="auto"/>
          <w:insideH w:val="single" w:sz="6" w:space="0" w:color="auto"/>
          <w:insideV w:val="single" w:sz="6" w:space="0" w:color="auto"/>
        </w:tblBorders>
        <w:tblLook w:val="01E0" w:firstRow="1" w:lastRow="1" w:firstColumn="1" w:lastColumn="1" w:noHBand="0" w:noVBand="0"/>
      </w:tblPr>
      <w:tblGrid>
        <w:gridCol w:w="2214"/>
        <w:gridCol w:w="2520"/>
        <w:gridCol w:w="4050"/>
      </w:tblGrid>
      <w:tr w:rsidR="00221CC3" w14:paraId="44BB4F43" w14:textId="77777777" w:rsidTr="002F7BE9">
        <w:trPr>
          <w:cantSplit/>
        </w:trPr>
        <w:tc>
          <w:tcPr>
            <w:tcW w:w="2214" w:type="dxa"/>
            <w:shd w:val="clear" w:color="auto" w:fill="D9D9D9" w:themeFill="background1" w:themeFillShade="D9"/>
          </w:tcPr>
          <w:p w14:paraId="4EC7BB18" w14:textId="77777777" w:rsidR="00221CC3" w:rsidRPr="007E7C49" w:rsidRDefault="00221CC3" w:rsidP="002F7BE9">
            <w:pPr>
              <w:pStyle w:val="TableColumnHdg"/>
            </w:pPr>
            <w:r w:rsidRPr="007E7C49">
              <w:t>Common</w:t>
            </w:r>
            <w:r>
              <w:br/>
              <w:t xml:space="preserve"> </w:t>
            </w:r>
            <w:r w:rsidRPr="007E7C49">
              <w:t>Name</w:t>
            </w:r>
          </w:p>
        </w:tc>
        <w:tc>
          <w:tcPr>
            <w:tcW w:w="2520" w:type="dxa"/>
            <w:shd w:val="clear" w:color="auto" w:fill="D9D9D9" w:themeFill="background1" w:themeFillShade="D9"/>
          </w:tcPr>
          <w:p w14:paraId="5F61617B" w14:textId="77777777" w:rsidR="00221CC3" w:rsidRPr="007E7C49" w:rsidRDefault="00221CC3" w:rsidP="002F7BE9">
            <w:pPr>
              <w:pStyle w:val="TableColumnHdg"/>
            </w:pPr>
            <w:r w:rsidRPr="007E7C49">
              <w:t>Scientific</w:t>
            </w:r>
            <w:r>
              <w:br/>
              <w:t xml:space="preserve"> </w:t>
            </w:r>
            <w:r w:rsidRPr="007E7C49">
              <w:t>Name</w:t>
            </w:r>
          </w:p>
        </w:tc>
        <w:tc>
          <w:tcPr>
            <w:tcW w:w="4050" w:type="dxa"/>
            <w:shd w:val="clear" w:color="auto" w:fill="D9D9D9" w:themeFill="background1" w:themeFillShade="D9"/>
            <w:vAlign w:val="center"/>
          </w:tcPr>
          <w:p w14:paraId="35E59CC0" w14:textId="77777777" w:rsidR="00221CC3" w:rsidRPr="007E7C49" w:rsidRDefault="00221CC3" w:rsidP="002F7BE9">
            <w:pPr>
              <w:pStyle w:val="TableColumnHdg"/>
            </w:pPr>
            <w:r w:rsidRPr="007E7C49">
              <w:t>Amino Acid Sequence</w:t>
            </w:r>
          </w:p>
        </w:tc>
      </w:tr>
      <w:tr w:rsidR="00221CC3" w14:paraId="43CFFF0E" w14:textId="77777777" w:rsidTr="002F7BE9">
        <w:trPr>
          <w:cantSplit/>
        </w:trPr>
        <w:tc>
          <w:tcPr>
            <w:tcW w:w="2214" w:type="dxa"/>
            <w:vAlign w:val="bottom"/>
          </w:tcPr>
          <w:p w14:paraId="60DC8B30" w14:textId="77777777" w:rsidR="00221CC3" w:rsidRPr="00160638" w:rsidRDefault="00221CC3" w:rsidP="002F7BE9">
            <w:pPr>
              <w:pStyle w:val="TableTextLeft"/>
            </w:pPr>
            <w:r>
              <w:t>Brown bear</w:t>
            </w:r>
          </w:p>
        </w:tc>
        <w:tc>
          <w:tcPr>
            <w:tcW w:w="2520" w:type="dxa"/>
            <w:vAlign w:val="bottom"/>
          </w:tcPr>
          <w:p w14:paraId="07D4A614" w14:textId="77777777" w:rsidR="00221CC3" w:rsidRPr="00CC3AD8" w:rsidRDefault="00221CC3" w:rsidP="002F7BE9">
            <w:pPr>
              <w:pStyle w:val="TableTextLeft"/>
              <w:rPr>
                <w:rStyle w:val="Character-Italic"/>
              </w:rPr>
            </w:pPr>
            <w:proofErr w:type="spellStart"/>
            <w:r w:rsidRPr="00CC3AD8">
              <w:rPr>
                <w:rStyle w:val="Character-Italic"/>
              </w:rPr>
              <w:t>Ursus</w:t>
            </w:r>
            <w:proofErr w:type="spellEnd"/>
            <w:r w:rsidRPr="00CC3AD8">
              <w:rPr>
                <w:rStyle w:val="Character-Italic"/>
              </w:rPr>
              <w:t xml:space="preserve"> </w:t>
            </w:r>
            <w:proofErr w:type="spellStart"/>
            <w:r w:rsidRPr="00CC3AD8">
              <w:rPr>
                <w:rStyle w:val="Character-Italic"/>
              </w:rPr>
              <w:t>arctos</w:t>
            </w:r>
            <w:proofErr w:type="spellEnd"/>
          </w:p>
        </w:tc>
        <w:tc>
          <w:tcPr>
            <w:tcW w:w="4050" w:type="dxa"/>
            <w:vAlign w:val="bottom"/>
          </w:tcPr>
          <w:p w14:paraId="03F4077D" w14:textId="77777777" w:rsidR="00221CC3" w:rsidRDefault="00221CC3" w:rsidP="002F7BE9">
            <w:pPr>
              <w:pStyle w:val="TableTextAminoAcidSeq"/>
              <w:rPr>
                <w:color w:val="000000"/>
              </w:rPr>
            </w:pPr>
            <w:r w:rsidRPr="007E7C49">
              <w:t>MNENLFTSFITPTMVGIPIVLLII</w:t>
            </w:r>
          </w:p>
        </w:tc>
      </w:tr>
      <w:tr w:rsidR="00221CC3" w14:paraId="69E3B27B" w14:textId="77777777" w:rsidTr="002F7BE9">
        <w:trPr>
          <w:cantSplit/>
        </w:trPr>
        <w:tc>
          <w:tcPr>
            <w:tcW w:w="2214" w:type="dxa"/>
            <w:vAlign w:val="bottom"/>
          </w:tcPr>
          <w:p w14:paraId="1D78A237" w14:textId="77777777" w:rsidR="00221CC3" w:rsidRPr="00160638" w:rsidRDefault="00221CC3" w:rsidP="002F7BE9">
            <w:pPr>
              <w:pStyle w:val="TableTextLeft"/>
            </w:pPr>
            <w:r>
              <w:t>American black bear</w:t>
            </w:r>
          </w:p>
        </w:tc>
        <w:tc>
          <w:tcPr>
            <w:tcW w:w="2520" w:type="dxa"/>
            <w:vAlign w:val="bottom"/>
          </w:tcPr>
          <w:p w14:paraId="37F3E190" w14:textId="77777777" w:rsidR="00221CC3" w:rsidRPr="00CC3AD8" w:rsidRDefault="00221CC3" w:rsidP="002F7BE9">
            <w:pPr>
              <w:pStyle w:val="TableTextLeft"/>
              <w:rPr>
                <w:rStyle w:val="Character-Italic"/>
              </w:rPr>
            </w:pPr>
            <w:proofErr w:type="spellStart"/>
            <w:r w:rsidRPr="00CC3AD8">
              <w:rPr>
                <w:rStyle w:val="Character-Italic"/>
              </w:rPr>
              <w:t>Ursus</w:t>
            </w:r>
            <w:proofErr w:type="spellEnd"/>
            <w:r w:rsidRPr="00CC3AD8">
              <w:rPr>
                <w:rStyle w:val="Character-Italic"/>
              </w:rPr>
              <w:t xml:space="preserve"> </w:t>
            </w:r>
            <w:proofErr w:type="spellStart"/>
            <w:r w:rsidRPr="00CC3AD8">
              <w:rPr>
                <w:rStyle w:val="Character-Italic"/>
              </w:rPr>
              <w:t>americanus</w:t>
            </w:r>
            <w:proofErr w:type="spellEnd"/>
          </w:p>
        </w:tc>
        <w:tc>
          <w:tcPr>
            <w:tcW w:w="4050" w:type="dxa"/>
            <w:vAlign w:val="bottom"/>
          </w:tcPr>
          <w:p w14:paraId="22211307" w14:textId="77777777" w:rsidR="00221CC3" w:rsidRPr="00221CC3" w:rsidRDefault="00221CC3" w:rsidP="002F7BE9">
            <w:pPr>
              <w:pStyle w:val="TableTextAminoAcidSeq"/>
              <w:rPr>
                <w:rStyle w:val="Character-Superscript"/>
                <w:spacing w:val="20"/>
              </w:rPr>
            </w:pPr>
            <w:r w:rsidRPr="00221CC3">
              <w:t>MNESLFTSFITPTMMGIPIVVLII</w:t>
            </w:r>
          </w:p>
        </w:tc>
      </w:tr>
      <w:tr w:rsidR="00221CC3" w14:paraId="7CA3643C" w14:textId="77777777" w:rsidTr="002F7BE9">
        <w:trPr>
          <w:cantSplit/>
        </w:trPr>
        <w:tc>
          <w:tcPr>
            <w:tcW w:w="2214" w:type="dxa"/>
            <w:vAlign w:val="bottom"/>
          </w:tcPr>
          <w:p w14:paraId="5F4308B3" w14:textId="77777777" w:rsidR="00221CC3" w:rsidRPr="00160638" w:rsidRDefault="00221CC3" w:rsidP="002F7BE9">
            <w:pPr>
              <w:pStyle w:val="TableTextLeft"/>
            </w:pPr>
            <w:r>
              <w:t>Giant panda</w:t>
            </w:r>
          </w:p>
        </w:tc>
        <w:tc>
          <w:tcPr>
            <w:tcW w:w="2520" w:type="dxa"/>
            <w:vAlign w:val="bottom"/>
          </w:tcPr>
          <w:p w14:paraId="29B1AA13" w14:textId="77777777" w:rsidR="00221CC3" w:rsidRPr="00CC3AD8" w:rsidRDefault="00221CC3" w:rsidP="002F7BE9">
            <w:pPr>
              <w:pStyle w:val="TableTextLeft"/>
              <w:rPr>
                <w:rStyle w:val="Character-Italic"/>
              </w:rPr>
            </w:pPr>
            <w:r w:rsidRPr="00CC3AD8">
              <w:rPr>
                <w:rStyle w:val="Character-Italic"/>
              </w:rPr>
              <w:t xml:space="preserve">Ailuropoda </w:t>
            </w:r>
            <w:proofErr w:type="spellStart"/>
            <w:r w:rsidRPr="00CC3AD8">
              <w:rPr>
                <w:rStyle w:val="Character-Italic"/>
              </w:rPr>
              <w:t>melanoleuca</w:t>
            </w:r>
            <w:proofErr w:type="spellEnd"/>
          </w:p>
        </w:tc>
        <w:tc>
          <w:tcPr>
            <w:tcW w:w="4050" w:type="dxa"/>
            <w:vAlign w:val="bottom"/>
          </w:tcPr>
          <w:p w14:paraId="1FD655B9" w14:textId="77777777" w:rsidR="00221CC3" w:rsidRPr="00221CC3" w:rsidRDefault="00221CC3" w:rsidP="002F7BE9">
            <w:pPr>
              <w:pStyle w:val="TableTextAminoAcidSeq"/>
            </w:pPr>
            <w:r w:rsidRPr="00221CC3">
              <w:t>MNENLFASFTTPMMMGVPIVVLII</w:t>
            </w:r>
          </w:p>
        </w:tc>
      </w:tr>
      <w:tr w:rsidR="00221CC3" w14:paraId="44ABC787" w14:textId="77777777" w:rsidTr="002F7BE9">
        <w:trPr>
          <w:cantSplit/>
        </w:trPr>
        <w:tc>
          <w:tcPr>
            <w:tcW w:w="2214" w:type="dxa"/>
            <w:vAlign w:val="bottom"/>
          </w:tcPr>
          <w:p w14:paraId="23493D52" w14:textId="77777777" w:rsidR="00221CC3" w:rsidRPr="00160638" w:rsidRDefault="00221CC3" w:rsidP="002F7BE9">
            <w:pPr>
              <w:pStyle w:val="TableTextLeft"/>
            </w:pPr>
            <w:r>
              <w:t>Polar bear</w:t>
            </w:r>
          </w:p>
        </w:tc>
        <w:tc>
          <w:tcPr>
            <w:tcW w:w="2520" w:type="dxa"/>
            <w:vAlign w:val="bottom"/>
          </w:tcPr>
          <w:p w14:paraId="4BC23F71" w14:textId="77777777" w:rsidR="00221CC3" w:rsidRPr="00CC3AD8" w:rsidRDefault="00221CC3" w:rsidP="002F7BE9">
            <w:pPr>
              <w:pStyle w:val="TableTextLeft"/>
              <w:rPr>
                <w:rStyle w:val="Character-Italic"/>
              </w:rPr>
            </w:pPr>
            <w:proofErr w:type="spellStart"/>
            <w:r w:rsidRPr="00CC3AD8">
              <w:rPr>
                <w:rStyle w:val="Character-Italic"/>
              </w:rPr>
              <w:t>Ursus</w:t>
            </w:r>
            <w:proofErr w:type="spellEnd"/>
            <w:r w:rsidRPr="00CC3AD8">
              <w:rPr>
                <w:rStyle w:val="Character-Italic"/>
              </w:rPr>
              <w:t xml:space="preserve"> </w:t>
            </w:r>
            <w:proofErr w:type="spellStart"/>
            <w:r w:rsidRPr="00CC3AD8">
              <w:rPr>
                <w:rStyle w:val="Character-Italic"/>
              </w:rPr>
              <w:t>maritimus</w:t>
            </w:r>
            <w:proofErr w:type="spellEnd"/>
          </w:p>
        </w:tc>
        <w:tc>
          <w:tcPr>
            <w:tcW w:w="4050" w:type="dxa"/>
            <w:vAlign w:val="bottom"/>
          </w:tcPr>
          <w:p w14:paraId="7608A4EB" w14:textId="77777777" w:rsidR="00221CC3" w:rsidRPr="00221CC3" w:rsidRDefault="00221CC3" w:rsidP="002F7BE9">
            <w:pPr>
              <w:pStyle w:val="TableTextAminoAcidSeq"/>
            </w:pPr>
            <w:r w:rsidRPr="00221CC3">
              <w:t>MNENLFTSFITPTMVGIPIVPLII</w:t>
            </w:r>
          </w:p>
        </w:tc>
      </w:tr>
    </w:tbl>
    <w:p w14:paraId="0D125F23" w14:textId="77777777" w:rsidR="00221CC3" w:rsidRDefault="00221CC3" w:rsidP="00D03146">
      <w:pPr>
        <w:pStyle w:val="BodySpace"/>
      </w:pPr>
    </w:p>
    <w:p w14:paraId="14D87412" w14:textId="77777777" w:rsidR="00221CC3" w:rsidRDefault="00D03146" w:rsidP="00D03146">
      <w:pPr>
        <w:pStyle w:val="Image-Center"/>
      </w:pPr>
      <w:r w:rsidRPr="00D03146">
        <w:rPr>
          <w:noProof/>
        </w:rPr>
        <w:drawing>
          <wp:inline distT="0" distB="0" distL="0" distR="0" wp14:anchorId="67D3B06D" wp14:editId="3F243B63">
            <wp:extent cx="2468880" cy="2779776"/>
            <wp:effectExtent l="19050" t="0" r="7620" b="0"/>
            <wp:docPr id="2"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ladogram_student.jpg"/>
                    <pic:cNvPicPr/>
                  </pic:nvPicPr>
                  <pic:blipFill>
                    <a:blip r:embed="rId14" cstate="print">
                      <a:extLst>
                        <a:ext uri="{28A0092B-C50C-407E-A947-70E740481C1C}">
                          <a14:useLocalDpi xmlns:a14="http://schemas.microsoft.com/office/drawing/2010/main" val="0"/>
                        </a:ext>
                      </a:extLst>
                    </a:blip>
                    <a:stretch>
                      <a:fillRect/>
                    </a:stretch>
                  </pic:blipFill>
                  <pic:spPr>
                    <a:xfrm>
                      <a:off x="0" y="0"/>
                      <a:ext cx="2468880" cy="2779776"/>
                    </a:xfrm>
                    <a:prstGeom prst="rect">
                      <a:avLst/>
                    </a:prstGeom>
                  </pic:spPr>
                </pic:pic>
              </a:graphicData>
            </a:graphic>
          </wp:inline>
        </w:drawing>
      </w:r>
    </w:p>
    <w:p w14:paraId="4EE98C69" w14:textId="77777777" w:rsidR="00221CC3" w:rsidRDefault="00221CC3" w:rsidP="00221CC3">
      <w:pPr>
        <w:spacing w:after="200" w:line="276" w:lineRule="auto"/>
        <w:rPr>
          <w:rFonts w:ascii="Century Schoolbook" w:hAnsi="Century Schoolbook"/>
          <w:color w:val="000000"/>
          <w:sz w:val="20"/>
        </w:rPr>
      </w:pPr>
      <w:r>
        <w:br w:type="page"/>
      </w:r>
    </w:p>
    <w:p w14:paraId="70BC88FC" w14:textId="77777777" w:rsidR="00221CC3" w:rsidRDefault="00221CC3" w:rsidP="00221CC3">
      <w:pPr>
        <w:pStyle w:val="Step"/>
      </w:pPr>
      <w:r>
        <w:lastRenderedPageBreak/>
        <w:t>4.</w:t>
      </w:r>
      <w:r>
        <w:tab/>
        <w:t xml:space="preserve">Table 3 shows the results from a BLAST comparison of the NADH dehydrogenase protein of the gray wolf with the common mouse and Tasmanian wolf (pictured below). The cladogram provides information regarding the evolution of three mammalian clades. </w:t>
      </w:r>
    </w:p>
    <w:p w14:paraId="0BE01A85" w14:textId="77777777" w:rsidR="00221CC3" w:rsidRDefault="00221CC3" w:rsidP="00221CC3">
      <w:pPr>
        <w:pStyle w:val="CaptionIndent"/>
      </w:pPr>
      <w:r w:rsidRPr="00B87304">
        <w:t>Table</w:t>
      </w:r>
      <w:r>
        <w:t xml:space="preserve"> 3: Results from a BLAST comparison</w:t>
      </w:r>
    </w:p>
    <w:tbl>
      <w:tblPr>
        <w:tblW w:w="0" w:type="auto"/>
        <w:tblInd w:w="504" w:type="dxa"/>
        <w:tblBorders>
          <w:top w:val="single" w:sz="4" w:space="0" w:color="auto"/>
          <w:left w:val="single" w:sz="4" w:space="0" w:color="auto"/>
          <w:bottom w:val="single" w:sz="4" w:space="0" w:color="auto"/>
          <w:right w:val="single" w:sz="4" w:space="0" w:color="auto"/>
          <w:insideH w:val="single" w:sz="6" w:space="0" w:color="auto"/>
          <w:insideV w:val="single" w:sz="6" w:space="0" w:color="auto"/>
        </w:tblBorders>
        <w:tblLook w:val="01E0" w:firstRow="1" w:lastRow="1" w:firstColumn="1" w:lastColumn="1" w:noHBand="0" w:noVBand="0"/>
      </w:tblPr>
      <w:tblGrid>
        <w:gridCol w:w="2214"/>
        <w:gridCol w:w="2520"/>
        <w:gridCol w:w="2520"/>
      </w:tblGrid>
      <w:tr w:rsidR="00221CC3" w14:paraId="6ABD17DB" w14:textId="77777777" w:rsidTr="002F7BE9">
        <w:trPr>
          <w:cantSplit/>
        </w:trPr>
        <w:tc>
          <w:tcPr>
            <w:tcW w:w="2214" w:type="dxa"/>
            <w:shd w:val="clear" w:color="auto" w:fill="D9D9D9" w:themeFill="background1" w:themeFillShade="D9"/>
            <w:vAlign w:val="center"/>
          </w:tcPr>
          <w:p w14:paraId="2F66143E" w14:textId="77777777" w:rsidR="00221CC3" w:rsidRDefault="00221CC3" w:rsidP="002F7BE9">
            <w:pPr>
              <w:pStyle w:val="TableColumnHdg"/>
            </w:pPr>
            <w:r w:rsidRPr="00B87304">
              <w:t>Species</w:t>
            </w:r>
          </w:p>
        </w:tc>
        <w:tc>
          <w:tcPr>
            <w:tcW w:w="2520" w:type="dxa"/>
            <w:shd w:val="clear" w:color="auto" w:fill="D9D9D9" w:themeFill="background1" w:themeFillShade="D9"/>
          </w:tcPr>
          <w:p w14:paraId="7A2363A4" w14:textId="77777777" w:rsidR="00221CC3" w:rsidRDefault="00221CC3" w:rsidP="002F7BE9">
            <w:pPr>
              <w:pStyle w:val="TableColumnHdg"/>
            </w:pPr>
            <w:r>
              <w:t xml:space="preserve">BLAST </w:t>
            </w:r>
            <w:r w:rsidRPr="00B87304">
              <w:t>Ident</w:t>
            </w:r>
            <w:r>
              <w:t xml:space="preserve"> (%): Similarity </w:t>
            </w:r>
            <w:r>
              <w:br/>
              <w:t>to the Gray wolf</w:t>
            </w:r>
            <w:r>
              <w:br/>
            </w:r>
          </w:p>
        </w:tc>
        <w:tc>
          <w:tcPr>
            <w:tcW w:w="2520" w:type="dxa"/>
            <w:tcBorders>
              <w:bottom w:val="single" w:sz="6" w:space="0" w:color="auto"/>
            </w:tcBorders>
            <w:shd w:val="clear" w:color="auto" w:fill="D9D9D9" w:themeFill="background1" w:themeFillShade="D9"/>
          </w:tcPr>
          <w:p w14:paraId="3AB2719B" w14:textId="77777777" w:rsidR="00221CC3" w:rsidRDefault="00221CC3" w:rsidP="002F7BE9">
            <w:pPr>
              <w:pStyle w:val="TableColumnHdg"/>
            </w:pPr>
            <w:r>
              <w:t>Classification</w:t>
            </w:r>
          </w:p>
        </w:tc>
      </w:tr>
      <w:tr w:rsidR="00221CC3" w14:paraId="6EED36D5" w14:textId="77777777" w:rsidTr="002F7BE9">
        <w:trPr>
          <w:cantSplit/>
        </w:trPr>
        <w:tc>
          <w:tcPr>
            <w:tcW w:w="2214" w:type="dxa"/>
            <w:vAlign w:val="bottom"/>
          </w:tcPr>
          <w:p w14:paraId="73491083" w14:textId="77777777" w:rsidR="00221CC3" w:rsidRPr="00160638" w:rsidRDefault="00221CC3" w:rsidP="002F7BE9">
            <w:pPr>
              <w:pStyle w:val="TableTextLeft"/>
            </w:pPr>
            <w:r>
              <w:t>Gray wolf</w:t>
            </w:r>
          </w:p>
        </w:tc>
        <w:tc>
          <w:tcPr>
            <w:tcW w:w="2520" w:type="dxa"/>
            <w:shd w:val="clear" w:color="auto" w:fill="D9D9D9" w:themeFill="background1" w:themeFillShade="D9"/>
            <w:vAlign w:val="bottom"/>
          </w:tcPr>
          <w:p w14:paraId="550B5744" w14:textId="77777777" w:rsidR="00221CC3" w:rsidRDefault="00221CC3" w:rsidP="002F7BE9">
            <w:pPr>
              <w:pStyle w:val="TableTextCentered"/>
            </w:pPr>
          </w:p>
        </w:tc>
        <w:tc>
          <w:tcPr>
            <w:tcW w:w="2520" w:type="dxa"/>
            <w:tcBorders>
              <w:top w:val="single" w:sz="6" w:space="0" w:color="auto"/>
              <w:bottom w:val="single" w:sz="6" w:space="0" w:color="auto"/>
            </w:tcBorders>
            <w:shd w:val="clear" w:color="auto" w:fill="auto"/>
          </w:tcPr>
          <w:p w14:paraId="2F1FB847" w14:textId="77777777" w:rsidR="00221CC3" w:rsidRDefault="00221CC3" w:rsidP="002F7BE9">
            <w:pPr>
              <w:pStyle w:val="TableTextCentered"/>
            </w:pPr>
            <w:r>
              <w:t>Eutherian</w:t>
            </w:r>
          </w:p>
        </w:tc>
      </w:tr>
      <w:tr w:rsidR="00221CC3" w14:paraId="2CD80B31" w14:textId="77777777" w:rsidTr="002F7BE9">
        <w:trPr>
          <w:cantSplit/>
        </w:trPr>
        <w:tc>
          <w:tcPr>
            <w:tcW w:w="2214" w:type="dxa"/>
            <w:vAlign w:val="bottom"/>
          </w:tcPr>
          <w:p w14:paraId="1D5D8EAE" w14:textId="77777777" w:rsidR="00221CC3" w:rsidRPr="00160638" w:rsidRDefault="00221CC3" w:rsidP="002F7BE9">
            <w:pPr>
              <w:pStyle w:val="TableTextLeft"/>
            </w:pPr>
            <w:r>
              <w:t>Mouse</w:t>
            </w:r>
          </w:p>
        </w:tc>
        <w:tc>
          <w:tcPr>
            <w:tcW w:w="2520" w:type="dxa"/>
            <w:vAlign w:val="bottom"/>
          </w:tcPr>
          <w:p w14:paraId="29376215" w14:textId="77777777" w:rsidR="00221CC3" w:rsidRDefault="00221CC3" w:rsidP="002F7BE9">
            <w:pPr>
              <w:pStyle w:val="TableTextCentered"/>
            </w:pPr>
            <w:r>
              <w:t>55</w:t>
            </w:r>
          </w:p>
        </w:tc>
        <w:tc>
          <w:tcPr>
            <w:tcW w:w="2520" w:type="dxa"/>
            <w:tcBorders>
              <w:top w:val="single" w:sz="6" w:space="0" w:color="auto"/>
            </w:tcBorders>
          </w:tcPr>
          <w:p w14:paraId="4CBA944C" w14:textId="77777777" w:rsidR="00221CC3" w:rsidRDefault="00221CC3" w:rsidP="002F7BE9">
            <w:pPr>
              <w:pStyle w:val="TableTextCentered"/>
            </w:pPr>
            <w:r>
              <w:t>Eutherian</w:t>
            </w:r>
          </w:p>
        </w:tc>
      </w:tr>
      <w:tr w:rsidR="00221CC3" w14:paraId="32D3006D" w14:textId="77777777" w:rsidTr="002F7BE9">
        <w:trPr>
          <w:cantSplit/>
        </w:trPr>
        <w:tc>
          <w:tcPr>
            <w:tcW w:w="2214" w:type="dxa"/>
            <w:vAlign w:val="bottom"/>
          </w:tcPr>
          <w:p w14:paraId="773219A2" w14:textId="77777777" w:rsidR="00221CC3" w:rsidRPr="00160638" w:rsidRDefault="00221CC3" w:rsidP="002F7BE9">
            <w:pPr>
              <w:pStyle w:val="TableTextLeft"/>
            </w:pPr>
            <w:r>
              <w:t>Tasmanian wolf</w:t>
            </w:r>
          </w:p>
        </w:tc>
        <w:tc>
          <w:tcPr>
            <w:tcW w:w="2520" w:type="dxa"/>
            <w:vAlign w:val="bottom"/>
          </w:tcPr>
          <w:p w14:paraId="580E5CF4" w14:textId="77777777" w:rsidR="00221CC3" w:rsidRDefault="00221CC3" w:rsidP="002F7BE9">
            <w:pPr>
              <w:pStyle w:val="TableTextCentered"/>
            </w:pPr>
            <w:r>
              <w:t>47</w:t>
            </w:r>
          </w:p>
        </w:tc>
        <w:tc>
          <w:tcPr>
            <w:tcW w:w="2520" w:type="dxa"/>
          </w:tcPr>
          <w:p w14:paraId="3A10D548" w14:textId="77777777" w:rsidR="00221CC3" w:rsidRDefault="00221CC3" w:rsidP="002F7BE9">
            <w:pPr>
              <w:pStyle w:val="TableTextCentered"/>
            </w:pPr>
            <w:r>
              <w:t>Marsupial</w:t>
            </w:r>
          </w:p>
        </w:tc>
      </w:tr>
    </w:tbl>
    <w:p w14:paraId="63C42432" w14:textId="77777777" w:rsidR="00221CC3" w:rsidRDefault="00221CC3" w:rsidP="00221CC3">
      <w:pPr>
        <w:pStyle w:val="Image-Center"/>
      </w:pPr>
      <w:r>
        <w:rPr>
          <w:noProof/>
        </w:rPr>
        <w:drawing>
          <wp:inline distT="0" distB="0" distL="0" distR="0" wp14:anchorId="6C070D1E" wp14:editId="658F3507">
            <wp:extent cx="5111496" cy="2967228"/>
            <wp:effectExtent l="0" t="0" r="0" b="0"/>
            <wp:docPr id="14"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3AnimalsCladogram.jpg"/>
                    <pic:cNvPicPr/>
                  </pic:nvPicPr>
                  <pic:blipFill>
                    <a:blip r:embed="rId15" cstate="print">
                      <a:extLst>
                        <a:ext uri="{28A0092B-C50C-407E-A947-70E740481C1C}">
                          <a14:useLocalDpi xmlns:a14="http://schemas.microsoft.com/office/drawing/2010/main" val="0"/>
                        </a:ext>
                      </a:extLst>
                    </a:blip>
                    <a:stretch>
                      <a:fillRect/>
                    </a:stretch>
                  </pic:blipFill>
                  <pic:spPr>
                    <a:xfrm>
                      <a:off x="0" y="0"/>
                      <a:ext cx="5111496" cy="2967228"/>
                    </a:xfrm>
                    <a:prstGeom prst="rect">
                      <a:avLst/>
                    </a:prstGeom>
                  </pic:spPr>
                </pic:pic>
              </a:graphicData>
            </a:graphic>
          </wp:inline>
        </w:drawing>
      </w:r>
      <w:r>
        <w:t xml:space="preserve"> </w:t>
      </w:r>
    </w:p>
    <w:p w14:paraId="76AD80C1" w14:textId="77777777" w:rsidR="00221CC3" w:rsidRDefault="00221CC3" w:rsidP="00221CC3">
      <w:pPr>
        <w:pStyle w:val="StepIndentList"/>
      </w:pPr>
      <w:r>
        <w:t>a.</w:t>
      </w:r>
      <w:r>
        <w:tab/>
        <w:t>Provide an evolutionary explanation for the level of similarity between the gray wolf and the mouse.</w:t>
      </w:r>
    </w:p>
    <w:p w14:paraId="79317035" w14:textId="77777777" w:rsidR="00221CC3" w:rsidRDefault="00221CC3" w:rsidP="00221CC3">
      <w:pPr>
        <w:pStyle w:val="StepIndentList"/>
      </w:pPr>
      <w:r>
        <w:t>b.</w:t>
      </w:r>
      <w:r>
        <w:tab/>
        <w:t>Provide an evolutionary explanation for the level of similarity between the gray wolf and the Tasmanian wolf.</w:t>
      </w:r>
      <w:r>
        <w:tab/>
      </w:r>
    </w:p>
    <w:p w14:paraId="78AAAA72" w14:textId="77777777" w:rsidR="0023271C" w:rsidRDefault="0023271C" w:rsidP="00AA4878">
      <w:pPr>
        <w:pStyle w:val="BodyText"/>
      </w:pPr>
    </w:p>
    <w:p w14:paraId="47D03439" w14:textId="77777777" w:rsidR="00E1038E" w:rsidRDefault="00E1038E" w:rsidP="00AA4878">
      <w:pPr>
        <w:pStyle w:val="BodyText"/>
        <w:sectPr w:rsidR="00E1038E" w:rsidSect="00532B91">
          <w:headerReference w:type="even" r:id="rId16"/>
          <w:headerReference w:type="default" r:id="rId17"/>
          <w:footerReference w:type="even" r:id="rId18"/>
          <w:footerReference w:type="default" r:id="rId19"/>
          <w:headerReference w:type="first" r:id="rId20"/>
          <w:footerReference w:type="first" r:id="rId21"/>
          <w:endnotePr>
            <w:numFmt w:val="decimal"/>
          </w:endnotePr>
          <w:type w:val="oddPage"/>
          <w:pgSz w:w="12240" w:h="15840"/>
          <w:pgMar w:top="1080" w:right="1080" w:bottom="1080" w:left="1800" w:header="576" w:footer="432" w:gutter="0"/>
          <w:cols w:space="720"/>
          <w:titlePg/>
          <w:docGrid w:linePitch="360"/>
        </w:sectPr>
      </w:pPr>
    </w:p>
    <w:p w14:paraId="38AFE0BE" w14:textId="77777777" w:rsidR="00014789" w:rsidRDefault="00014789" w:rsidP="00206996">
      <w:pPr>
        <w:pStyle w:val="SectionHeadTOP"/>
      </w:pPr>
      <w:bookmarkStart w:id="8" w:name="_GoBack"/>
      <w:bookmarkEnd w:id="8"/>
      <w:r>
        <w:lastRenderedPageBreak/>
        <w:t xml:space="preserve">Design and Conduct an Experiment </w:t>
      </w:r>
      <w:r w:rsidR="007D5DBE">
        <w:t>Worksheet</w:t>
      </w:r>
    </w:p>
    <w:p w14:paraId="4E4D9E68" w14:textId="77777777" w:rsidR="00014789" w:rsidRDefault="001F39A0" w:rsidP="00014789">
      <w:pPr>
        <w:pStyle w:val="BodyText"/>
      </w:pPr>
      <w:r>
        <w:t xml:space="preserve">Now that you are familiar with the tools available for comparing gene and protein sequences, you can investigate a question of your own related to the evolutionary relationships among species. Identify a set of species you are interested in investigating </w:t>
      </w:r>
      <w:proofErr w:type="gramStart"/>
      <w:r>
        <w:t>with regard to</w:t>
      </w:r>
      <w:proofErr w:type="gramEnd"/>
      <w:r>
        <w:t xml:space="preserve"> their evolutionary history.</w:t>
      </w:r>
    </w:p>
    <w:tbl>
      <w:tblPr>
        <w:tblStyle w:val="TableGrid"/>
        <w:tblW w:w="0" w:type="auto"/>
        <w:tblCellMar>
          <w:left w:w="0" w:type="dxa"/>
          <w:right w:w="0" w:type="dxa"/>
        </w:tblCellMar>
        <w:tblLook w:val="04A0" w:firstRow="1" w:lastRow="0" w:firstColumn="1" w:lastColumn="0" w:noHBand="0" w:noVBand="1"/>
      </w:tblPr>
      <w:tblGrid>
        <w:gridCol w:w="1890"/>
        <w:gridCol w:w="7470"/>
      </w:tblGrid>
      <w:tr w:rsidR="0014392E" w14:paraId="41549463" w14:textId="77777777" w:rsidTr="007F0EBF">
        <w:trPr>
          <w:cantSplit/>
          <w:trHeight w:hRule="exact" w:val="1008"/>
        </w:trPr>
        <w:tc>
          <w:tcPr>
            <w:tcW w:w="1890" w:type="dxa"/>
            <w:tcBorders>
              <w:top w:val="nil"/>
              <w:left w:val="nil"/>
              <w:bottom w:val="nil"/>
              <w:right w:val="nil"/>
            </w:tcBorders>
            <w:vAlign w:val="bottom"/>
          </w:tcPr>
          <w:p w14:paraId="12C2DD44" w14:textId="77777777" w:rsidR="0014392E" w:rsidRDefault="0014392E" w:rsidP="007F0EBF">
            <w:pPr>
              <w:pStyle w:val="Image-Left"/>
            </w:pPr>
            <w:r w:rsidRPr="00610E93">
              <w:rPr>
                <w:noProof/>
              </w:rPr>
              <w:drawing>
                <wp:inline distT="0" distB="0" distL="0" distR="0" wp14:anchorId="41F23492" wp14:editId="03D79584">
                  <wp:extent cx="1066800" cy="533400"/>
                  <wp:effectExtent l="19050" t="0" r="0" b="0"/>
                  <wp:docPr id="1"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esignYourOwn.jpg"/>
                          <pic:cNvPicPr/>
                        </pic:nvPicPr>
                        <pic:blipFill>
                          <a:blip r:embed="rId13" cstate="print">
                            <a:extLst>
                              <a:ext uri="{28A0092B-C50C-407E-A947-70E740481C1C}">
                                <a14:useLocalDpi xmlns:a14="http://schemas.microsoft.com/office/drawing/2010/main" val="0"/>
                              </a:ext>
                            </a:extLst>
                          </a:blip>
                          <a:stretch>
                            <a:fillRect/>
                          </a:stretch>
                        </pic:blipFill>
                        <pic:spPr>
                          <a:xfrm>
                            <a:off x="0" y="0"/>
                            <a:ext cx="1066800" cy="533400"/>
                          </a:xfrm>
                          <a:prstGeom prst="rect">
                            <a:avLst/>
                          </a:prstGeom>
                        </pic:spPr>
                      </pic:pic>
                    </a:graphicData>
                  </a:graphic>
                </wp:inline>
              </w:drawing>
            </w:r>
          </w:p>
        </w:tc>
        <w:tc>
          <w:tcPr>
            <w:tcW w:w="7470" w:type="dxa"/>
            <w:tcBorders>
              <w:top w:val="nil"/>
              <w:left w:val="nil"/>
              <w:bottom w:val="nil"/>
              <w:right w:val="nil"/>
            </w:tcBorders>
          </w:tcPr>
          <w:p w14:paraId="58AF393E" w14:textId="77777777" w:rsidR="0014392E" w:rsidRDefault="0014392E" w:rsidP="007F0EBF">
            <w:pPr>
              <w:pStyle w:val="BodySpace"/>
            </w:pPr>
          </w:p>
          <w:p w14:paraId="5533DA8F" w14:textId="77777777" w:rsidR="0014392E" w:rsidRDefault="0014392E" w:rsidP="003C0414">
            <w:pPr>
              <w:pStyle w:val="BodyText"/>
            </w:pPr>
            <w:r>
              <w:t xml:space="preserve">Develop </w:t>
            </w:r>
            <w:r w:rsidRPr="007354D5">
              <w:t>and</w:t>
            </w:r>
            <w:r>
              <w:t xml:space="preserve"> conduct your experiment using the following guide.</w:t>
            </w:r>
          </w:p>
        </w:tc>
      </w:tr>
    </w:tbl>
    <w:p w14:paraId="64CD7E24" w14:textId="4F3AEE9E" w:rsidR="0014392E" w:rsidRDefault="00196402" w:rsidP="003C0414">
      <w:pPr>
        <w:pStyle w:val="BodySingle"/>
      </w:pPr>
      <w:r>
        <w:rPr>
          <w:noProof/>
        </w:rPr>
        <mc:AlternateContent>
          <mc:Choice Requires="wps">
            <w:drawing>
              <wp:inline distT="0" distB="0" distL="0" distR="0" wp14:anchorId="008F9F94" wp14:editId="355D16A8">
                <wp:extent cx="5974080" cy="635"/>
                <wp:effectExtent l="28575" t="36195" r="36195" b="30480"/>
                <wp:docPr id="8" name="AutoShape 2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974080" cy="0"/>
                        </a:xfrm>
                        <a:prstGeom prst="straightConnector1">
                          <a:avLst/>
                        </a:prstGeom>
                        <a:noFill/>
                        <a:ln w="57150">
                          <a:solidFill>
                            <a:schemeClr val="tx1">
                              <a:lumMod val="50000"/>
                              <a:lumOff val="50000"/>
                            </a:schemeClr>
                          </a:solidFill>
                          <a:round/>
                          <a:headEnd/>
                          <a:tailEnd/>
                        </a:ln>
                        <a:extLst>
                          <a:ext uri="{909E8E84-426E-40DD-AFC4-6F175D3DCCD1}">
                            <a14:hiddenFill xmlns:a14="http://schemas.microsoft.com/office/drawing/2010/main">
                              <a:noFill/>
                            </a14:hiddenFill>
                          </a:ext>
                        </a:extLst>
                      </wps:spPr>
                      <wps:bodyPr/>
                    </wps:wsp>
                  </a:graphicData>
                </a:graphic>
              </wp:inline>
            </w:drawing>
          </mc:Choice>
          <mc:Fallback>
            <w:pict>
              <v:shape w14:anchorId="5C0ADAF5" id="AutoShape 20" o:spid="_x0000_s1026" type="#_x0000_t32" style="width:470.4pt;height:.05pt;visibility:visible;mso-wrap-style:square;mso-left-percent:-10001;mso-top-percent:-10001;mso-position-horizontal:absolute;mso-position-horizontal-relative:char;mso-position-vertical:absolute;mso-position-vertical-relative:line;mso-left-percent:-10001;mso-top-percent:-1000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" strokecolor="gray [1629]" strokeweight="4.5pt">
                <w10:anchorlock/>
              </v:shape>
            </w:pict>
          </mc:Fallback>
        </mc:AlternateContent>
      </w:r>
    </w:p>
    <w:p w14:paraId="3A6D25A9" w14:textId="77777777" w:rsidR="006754F7" w:rsidRPr="00A7386D" w:rsidRDefault="006754F7" w:rsidP="006754F7">
      <w:pPr>
        <w:pStyle w:val="Step"/>
      </w:pPr>
      <w:r w:rsidRPr="0030399D">
        <w:t>1.</w:t>
      </w:r>
      <w:r w:rsidRPr="0030399D">
        <w:tab/>
      </w:r>
      <w:r>
        <w:t>List the species you are interested in comparing.</w:t>
      </w:r>
    </w:p>
    <w:p w14:paraId="084AA488" w14:textId="77777777" w:rsidR="006754F7" w:rsidRDefault="006754F7" w:rsidP="006754F7">
      <w:pPr>
        <w:pStyle w:val="SVAnswerLine"/>
      </w:pPr>
      <w:r>
        <w:tab/>
      </w:r>
    </w:p>
    <w:p w14:paraId="3296AA9B" w14:textId="77777777" w:rsidR="006754F7" w:rsidRDefault="006754F7" w:rsidP="006754F7">
      <w:pPr>
        <w:pStyle w:val="SVAnswerLine"/>
      </w:pPr>
      <w:r>
        <w:tab/>
      </w:r>
    </w:p>
    <w:p w14:paraId="591BD4CC" w14:textId="77777777" w:rsidR="006754F7" w:rsidRPr="00A7386D" w:rsidRDefault="006754F7" w:rsidP="006754F7">
      <w:pPr>
        <w:pStyle w:val="SVAnswerLine"/>
      </w:pPr>
      <w:r>
        <w:tab/>
      </w:r>
    </w:p>
    <w:p w14:paraId="1BBF83CF" w14:textId="77777777" w:rsidR="006754F7" w:rsidRDefault="006754F7" w:rsidP="006754F7">
      <w:pPr>
        <w:pStyle w:val="Step"/>
      </w:pPr>
      <w:r>
        <w:t>2.</w:t>
      </w:r>
      <w:r>
        <w:tab/>
        <w:t>Create a driving question: develop a testable question for your experiment.</w:t>
      </w:r>
    </w:p>
    <w:p w14:paraId="1D304CAE" w14:textId="77777777" w:rsidR="006754F7" w:rsidRDefault="006754F7" w:rsidP="006754F7">
      <w:pPr>
        <w:pStyle w:val="SVAnswerLine"/>
      </w:pPr>
      <w:r>
        <w:tab/>
      </w:r>
    </w:p>
    <w:p w14:paraId="60FA76B1" w14:textId="77777777" w:rsidR="006754F7" w:rsidRDefault="006754F7" w:rsidP="006754F7">
      <w:pPr>
        <w:pStyle w:val="SVAnswerLine"/>
      </w:pPr>
      <w:r>
        <w:tab/>
      </w:r>
    </w:p>
    <w:p w14:paraId="03A84915" w14:textId="77777777" w:rsidR="006754F7" w:rsidRDefault="006754F7" w:rsidP="006754F7">
      <w:pPr>
        <w:pStyle w:val="Step"/>
      </w:pPr>
      <w:r>
        <w:t>3.</w:t>
      </w:r>
      <w:r>
        <w:tab/>
        <w:t>What is the justification for your question? That is, why is it biologically significant, relevant, or interesting?</w:t>
      </w:r>
    </w:p>
    <w:p w14:paraId="6A0869DE" w14:textId="77777777" w:rsidR="006754F7" w:rsidRDefault="006754F7" w:rsidP="006754F7">
      <w:pPr>
        <w:pStyle w:val="SVAnswerLine"/>
      </w:pPr>
      <w:r>
        <w:tab/>
      </w:r>
    </w:p>
    <w:p w14:paraId="5FD24F2D" w14:textId="77777777" w:rsidR="006754F7" w:rsidRDefault="006754F7" w:rsidP="006754F7">
      <w:pPr>
        <w:pStyle w:val="SVAnswerLine"/>
      </w:pPr>
      <w:r>
        <w:tab/>
      </w:r>
    </w:p>
    <w:p w14:paraId="22344FE9" w14:textId="77777777" w:rsidR="006754F7" w:rsidRDefault="006754F7" w:rsidP="006754F7">
      <w:pPr>
        <w:pStyle w:val="SVAnswerLine"/>
      </w:pPr>
      <w:r>
        <w:tab/>
      </w:r>
    </w:p>
    <w:p w14:paraId="4BEA59F6" w14:textId="77777777" w:rsidR="006754F7" w:rsidRDefault="006754F7" w:rsidP="006754F7">
      <w:pPr>
        <w:pStyle w:val="Step"/>
      </w:pPr>
      <w:r>
        <w:t>4.</w:t>
      </w:r>
      <w:r>
        <w:tab/>
      </w:r>
      <w:r w:rsidRPr="007619EF">
        <w:t>What gene or protein sequence(s) do you plan to use for the investigation? Describe the function of the gene or protein and indicate why you chose it.</w:t>
      </w:r>
    </w:p>
    <w:p w14:paraId="788A14AC" w14:textId="77777777" w:rsidR="006754F7" w:rsidRDefault="006754F7" w:rsidP="006754F7">
      <w:pPr>
        <w:pStyle w:val="SVAnswerLine"/>
      </w:pPr>
      <w:r>
        <w:tab/>
      </w:r>
    </w:p>
    <w:p w14:paraId="6447F04F" w14:textId="77777777" w:rsidR="006754F7" w:rsidRDefault="006754F7" w:rsidP="006754F7">
      <w:pPr>
        <w:pStyle w:val="SVAnswerLine"/>
      </w:pPr>
      <w:r>
        <w:tab/>
      </w:r>
    </w:p>
    <w:p w14:paraId="36DB0135" w14:textId="77777777" w:rsidR="006754F7" w:rsidRDefault="006754F7" w:rsidP="006754F7">
      <w:pPr>
        <w:pStyle w:val="SVAnswerLine"/>
      </w:pPr>
      <w:r>
        <w:tab/>
      </w:r>
    </w:p>
    <w:p w14:paraId="0ACA276C" w14:textId="77777777" w:rsidR="006754F7" w:rsidRPr="0030399D" w:rsidRDefault="006754F7" w:rsidP="006754F7">
      <w:pPr>
        <w:pStyle w:val="Step"/>
      </w:pPr>
      <w:r>
        <w:t>5</w:t>
      </w:r>
      <w:r w:rsidRPr="0030399D">
        <w:t>.</w:t>
      </w:r>
      <w:r>
        <w:tab/>
      </w:r>
      <w:r w:rsidRPr="00D94483">
        <w:t>What data will be collected, and how will it be collected, to build a phylogenetic tree for the species you’re investigating?</w:t>
      </w:r>
    </w:p>
    <w:p w14:paraId="0857138F" w14:textId="77777777" w:rsidR="006754F7" w:rsidRDefault="006754F7" w:rsidP="006754F7">
      <w:pPr>
        <w:pStyle w:val="SVAnswerLine"/>
      </w:pPr>
      <w:r>
        <w:tab/>
      </w:r>
    </w:p>
    <w:p w14:paraId="0F9606B4" w14:textId="77777777" w:rsidR="006754F7" w:rsidRDefault="006754F7" w:rsidP="006754F7">
      <w:pPr>
        <w:pStyle w:val="SVAnswerLine"/>
      </w:pPr>
      <w:r>
        <w:tab/>
      </w:r>
    </w:p>
    <w:p w14:paraId="098BF23F" w14:textId="77777777" w:rsidR="006754F7" w:rsidRPr="0030399D" w:rsidRDefault="006754F7" w:rsidP="006754F7">
      <w:pPr>
        <w:pStyle w:val="SVAnswerLine"/>
      </w:pPr>
      <w:r>
        <w:tab/>
      </w:r>
    </w:p>
    <w:p w14:paraId="58D91FF8" w14:textId="77777777" w:rsidR="006754F7" w:rsidRDefault="006754F7" w:rsidP="006754F7">
      <w:pPr>
        <w:pStyle w:val="Step"/>
      </w:pPr>
      <w:r>
        <w:t>6.</w:t>
      </w:r>
      <w:r>
        <w:tab/>
        <w:t>Write a testable hypothesis (If…then…).</w:t>
      </w:r>
    </w:p>
    <w:p w14:paraId="1CAC5911" w14:textId="77777777" w:rsidR="0014392E" w:rsidRDefault="0014392E" w:rsidP="00794390">
      <w:pPr>
        <w:pStyle w:val="SVAnswerLine"/>
      </w:pPr>
      <w:r>
        <w:tab/>
      </w:r>
    </w:p>
    <w:p w14:paraId="1AE1B134" w14:textId="77777777" w:rsidR="0014392E" w:rsidRDefault="0014392E" w:rsidP="00794390">
      <w:pPr>
        <w:pStyle w:val="SVAnswerLine"/>
      </w:pPr>
      <w:r>
        <w:tab/>
      </w:r>
    </w:p>
    <w:p w14:paraId="5F57CB11" w14:textId="77777777" w:rsidR="006754F7" w:rsidRDefault="006754F7" w:rsidP="006754F7">
      <w:pPr>
        <w:pStyle w:val="Step"/>
        <w:keepNext/>
      </w:pPr>
      <w:r>
        <w:lastRenderedPageBreak/>
        <w:t>7</w:t>
      </w:r>
      <w:r w:rsidRPr="00705F50">
        <w:t>.</w:t>
      </w:r>
      <w:r>
        <w:tab/>
        <w:t>Use the space below to c</w:t>
      </w:r>
      <w:r w:rsidRPr="00705F50">
        <w:t xml:space="preserve">reate an outline of the </w:t>
      </w:r>
      <w:r>
        <w:t>experiment</w:t>
      </w:r>
      <w:r w:rsidRPr="00705F50">
        <w:t>.</w:t>
      </w:r>
      <w:r>
        <w:t xml:space="preserve"> In your lab notebook, write the steps for the procedure of the lab.</w:t>
      </w:r>
      <w:r w:rsidRPr="00705F50">
        <w:t xml:space="preserve"> (Another student or group should be able to </w:t>
      </w:r>
      <w:r>
        <w:t>repeat the procedure and obtain similar results</w:t>
      </w:r>
      <w:r w:rsidRPr="00705F50">
        <w:t xml:space="preserve">.) </w:t>
      </w:r>
    </w:p>
    <w:p w14:paraId="46162756" w14:textId="77777777" w:rsidR="007F0EBF" w:rsidRDefault="007F0EBF" w:rsidP="007F0EBF">
      <w:pPr>
        <w:pStyle w:val="SVAnswerWorkspace"/>
      </w:pPr>
    </w:p>
    <w:p w14:paraId="5AEFF81D" w14:textId="77777777" w:rsidR="007F0EBF" w:rsidRDefault="007F0EBF" w:rsidP="007F0EBF">
      <w:pPr>
        <w:pStyle w:val="SVAnswerWorkspace"/>
      </w:pPr>
    </w:p>
    <w:p w14:paraId="430E63A0" w14:textId="77777777" w:rsidR="007F0EBF" w:rsidRDefault="007F0EBF" w:rsidP="007F0EBF">
      <w:pPr>
        <w:pStyle w:val="SVAnswerWorkspace"/>
      </w:pPr>
    </w:p>
    <w:p w14:paraId="1A10CAF7" w14:textId="77777777" w:rsidR="00111BFB" w:rsidRDefault="00111BFB" w:rsidP="007F0EBF">
      <w:pPr>
        <w:pStyle w:val="SVAnswerWorkspace"/>
      </w:pPr>
    </w:p>
    <w:p w14:paraId="11473768" w14:textId="77777777" w:rsidR="006754F7" w:rsidRDefault="006754F7" w:rsidP="007F0EBF">
      <w:pPr>
        <w:pStyle w:val="SVAnswerWorkspace"/>
      </w:pPr>
    </w:p>
    <w:p w14:paraId="742543CE" w14:textId="77777777" w:rsidR="00111BFB" w:rsidRDefault="00111BFB" w:rsidP="007F0EBF">
      <w:pPr>
        <w:pStyle w:val="SVAnswerWorkspace"/>
      </w:pPr>
    </w:p>
    <w:p w14:paraId="54A72A6C" w14:textId="77777777" w:rsidR="006754F7" w:rsidRDefault="006754F7" w:rsidP="007F0EBF">
      <w:pPr>
        <w:pStyle w:val="SVAnswerWorkspace"/>
      </w:pPr>
    </w:p>
    <w:p w14:paraId="2C13635A" w14:textId="4C242331" w:rsidR="006754F7" w:rsidRDefault="006754F7" w:rsidP="008D129C">
      <w:pPr>
        <w:pStyle w:val="BodySingle"/>
      </w:pPr>
    </w:p>
    <w:p w14:paraId="2166EEF0" w14:textId="5DE1BD48" w:rsidR="008D129C" w:rsidRDefault="008D129C" w:rsidP="008D129C">
      <w:pPr>
        <w:pStyle w:val="BodySingle"/>
      </w:pPr>
    </w:p>
    <w:p w14:paraId="38275756" w14:textId="5089DA90" w:rsidR="008D129C" w:rsidRDefault="008D129C" w:rsidP="008D129C">
      <w:pPr>
        <w:pStyle w:val="BodySingle"/>
      </w:pPr>
    </w:p>
    <w:p w14:paraId="5392ABD7" w14:textId="77777777" w:rsidR="008D129C" w:rsidRDefault="008D129C" w:rsidP="00083707">
      <w:pPr>
        <w:pStyle w:val="BodySpace"/>
      </w:pPr>
    </w:p>
    <w:p w14:paraId="7ED73FAB" w14:textId="77777777" w:rsidR="0014392E" w:rsidRDefault="006754F7" w:rsidP="00AE0CC0">
      <w:pPr>
        <w:pStyle w:val="Step"/>
      </w:pPr>
      <w:r>
        <w:t>8</w:t>
      </w:r>
      <w:r w:rsidR="0014392E">
        <w:t>.</w:t>
      </w:r>
      <w:r>
        <w:tab/>
      </w:r>
      <w:r w:rsidR="0014392E" w:rsidRPr="0030399D">
        <w:t xml:space="preserve">Have your teacher approve your answers to these questions </w:t>
      </w:r>
      <w:r w:rsidR="0014392E">
        <w:t xml:space="preserve">and your plan </w:t>
      </w:r>
      <w:r w:rsidR="0014392E" w:rsidRPr="0030399D">
        <w:t>before beginning the experiment</w:t>
      </w:r>
      <w:r w:rsidR="0014392E">
        <w:t>.</w:t>
      </w:r>
    </w:p>
    <w:p w14:paraId="22B28A5E" w14:textId="7F6F2032" w:rsidR="0014392E" w:rsidRDefault="00196402" w:rsidP="00AE0CC0">
      <w:pPr>
        <w:pStyle w:val="Step"/>
      </w:pPr>
      <w:r>
        <w:rPr>
          <w:noProof/>
        </w:rPr>
        <mc:AlternateContent>
          <mc:Choice Requires="wps">
            <w:drawing>
              <wp:inline distT="0" distB="0" distL="0" distR="0" wp14:anchorId="40B2F4A6" wp14:editId="5E0BA2BD">
                <wp:extent cx="5974080" cy="635"/>
                <wp:effectExtent l="28575" t="34290" r="36195" b="32385"/>
                <wp:docPr id="7" name="AutoShape 1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974080" cy="0"/>
                        </a:xfrm>
                        <a:prstGeom prst="straightConnector1">
                          <a:avLst/>
                        </a:prstGeom>
                        <a:noFill/>
                        <a:ln w="57150">
                          <a:solidFill>
                            <a:schemeClr val="tx1">
                              <a:lumMod val="50000"/>
                              <a:lumOff val="50000"/>
                            </a:schemeClr>
                          </a:solidFill>
                          <a:round/>
                          <a:headEnd/>
                          <a:tailEnd/>
                        </a:ln>
                        <a:extLst>
                          <a:ext uri="{909E8E84-426E-40DD-AFC4-6F175D3DCCD1}">
                            <a14:hiddenFill xmlns:a14="http://schemas.microsoft.com/office/drawing/2010/main">
                              <a:noFill/>
                            </a14:hiddenFill>
                          </a:ext>
                        </a:extLst>
                      </wps:spPr>
                      <wps:bodyPr/>
                    </wps:wsp>
                  </a:graphicData>
                </a:graphic>
              </wp:inline>
            </w:drawing>
          </mc:Choice>
          <mc:Fallback>
            <w:pict>
              <v:shape w14:anchorId="19138ACE" id="AutoShape 19" o:spid="_x0000_s1026" type="#_x0000_t32" style="width:470.4pt;height:.05pt;visibility:visible;mso-wrap-style:square;mso-left-percent:-10001;mso-top-percent:-10001;mso-position-horizontal:absolute;mso-position-horizontal-relative:char;mso-position-vertical:absolute;mso-position-vertical-relative:line;mso-left-percent:-10001;mso-top-percent:-1000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" strokecolor="gray [1629]" strokeweight="4.5pt">
                <w10:anchorlock/>
              </v:shape>
            </w:pict>
          </mc:Fallback>
        </mc:AlternateContent>
      </w:r>
    </w:p>
    <w:p w14:paraId="36730CBE" w14:textId="35558C18" w:rsidR="006754F7" w:rsidRDefault="006754F7" w:rsidP="00E1178B">
      <w:pPr>
        <w:pStyle w:val="SectionHeadTOP"/>
      </w:pPr>
      <w:r w:rsidRPr="006754F7">
        <w:rPr>
          <w:noProof/>
        </w:rPr>
        <w:lastRenderedPageBreak/>
        <w:drawing>
          <wp:inline distT="0" distB="0" distL="0" distR="0" wp14:anchorId="0A5FD81D" wp14:editId="19F29732">
            <wp:extent cx="5733288" cy="6739128"/>
            <wp:effectExtent l="0" t="0" r="0"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NAworksheet.jpg"/>
                    <pic:cNvPicPr/>
                  </pic:nvPicPr>
                  <pic:blipFill>
                    <a:blip r:embed="rId22" cstate="print">
                      <a:extLst>
                        <a:ext uri="{28A0092B-C50C-407E-A947-70E740481C1C}">
                          <a14:useLocalDpi xmlns:a14="http://schemas.microsoft.com/office/drawing/2010/main" val="0"/>
                        </a:ext>
                      </a:extLst>
                    </a:blip>
                    <a:stretch>
                      <a:fillRect/>
                    </a:stretch>
                  </pic:blipFill>
                  <pic:spPr>
                    <a:xfrm>
                      <a:off x="0" y="0"/>
                      <a:ext cx="5733288" cy="6739128"/>
                    </a:xfrm>
                    <a:prstGeom prst="rect">
                      <a:avLst/>
                    </a:prstGeom>
                  </pic:spPr>
                </pic:pic>
              </a:graphicData>
            </a:graphic>
          </wp:inline>
        </w:drawing>
      </w:r>
    </w:p>
    <w:sectPr w:rsidR="006754F7" w:rsidSect="00E1038E">
      <w:endnotePr>
        <w:numFmt w:val="decimal"/>
      </w:endnotePr>
      <w:pgSz w:w="12240" w:h="15840"/>
      <w:pgMar w:top="1080" w:right="1080" w:bottom="1080" w:left="1800" w:header="576" w:footer="432"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1DA5643D" w14:textId="77777777" w:rsidR="008A0B4A" w:rsidRDefault="008A0B4A" w:rsidP="00327D44">
      <w:pPr>
        <w:pStyle w:val="SectionHead"/>
      </w:pPr>
      <w:r>
        <w:t>References</w:t>
      </w:r>
    </w:p>
    <w:p w14:paraId="6D0330BB" w14:textId="77777777" w:rsidR="008A0B4A" w:rsidRPr="00880EF9" w:rsidRDefault="008A0B4A" w:rsidP="00880EF9">
      <w:pPr>
        <w:pStyle w:val="BodySingle"/>
      </w:pPr>
    </w:p>
  </w:endnote>
  <w:endnote w:type="continuationSeparator" w:id="0">
    <w:p w14:paraId="4CDA4792" w14:textId="77777777" w:rsidR="008A0B4A" w:rsidRDefault="008A0B4A" w:rsidP="00466946"/>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Arial">
    <w:panose1 w:val="020B0604020202020204"/>
    <w:charset w:val="00"/>
    <w:family w:val="swiss"/>
    <w:pitch w:val="variable"/>
    <w:sig w:usb0="E0002EFF" w:usb1="C000785B" w:usb2="00000009" w:usb3="00000000" w:csb0="000001FF" w:csb1="00000000"/>
  </w:font>
  <w:font w:name="Helvetica">
    <w:panose1 w:val="020B0504020202020204"/>
    <w:charset w:val="00"/>
    <w:family w:val="swiss"/>
    <w:pitch w:val="variable"/>
    <w:sig w:usb0="E0002EFF" w:usb1="C000785B" w:usb2="00000009" w:usb3="00000000" w:csb0="000001FF" w:csb1="00000000"/>
  </w:font>
  <w:font w:name="Century Schoolbook">
    <w:panose1 w:val="02040604050505020304"/>
    <w:charset w:val="00"/>
    <w:family w:val="roman"/>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Arial Rounded MT Bold">
    <w:panose1 w:val="020F0704030504030204"/>
    <w:charset w:val="00"/>
    <w:family w:val="swiss"/>
    <w:pitch w:val="variable"/>
    <w:sig w:usb0="00000003" w:usb1="00000000" w:usb2="00000000" w:usb3="00000000" w:csb0="00000001"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4A898B4" w14:textId="77777777" w:rsidR="008A0B4A" w:rsidRDefault="008A0B4A" w:rsidP="00F66AC7">
    <w:pPr>
      <w:pStyle w:val="FooterRuled"/>
    </w:pPr>
    <w:r>
      <w:rPr>
        <w:rStyle w:val="Character-PageNumber"/>
      </w:rPr>
      <w:tab/>
    </w:r>
    <w:r w:rsidRPr="000D446B">
      <w:rPr>
        <w:rStyle w:val="Character-PageNumber"/>
      </w:rPr>
      <w:fldChar w:fldCharType="begin"/>
    </w:r>
    <w:r w:rsidRPr="000D446B">
      <w:rPr>
        <w:rStyle w:val="Character-PageNumber"/>
      </w:rPr>
      <w:instrText xml:space="preserve"> PAGE   \* MERGEFORMAT </w:instrText>
    </w:r>
    <w:r w:rsidRPr="000D446B">
      <w:rPr>
        <w:rStyle w:val="Character-PageNumber"/>
      </w:rPr>
      <w:fldChar w:fldCharType="separate"/>
    </w:r>
    <w:r>
      <w:rPr>
        <w:rStyle w:val="Character-PageNumber"/>
        <w:noProof/>
      </w:rPr>
      <w:t>10</w:t>
    </w:r>
    <w:r w:rsidRPr="000D446B">
      <w:rPr>
        <w:rStyle w:val="Character-PageNumber"/>
      </w:rPr>
      <w:fldChar w:fldCharType="end"/>
    </w:r>
    <w:r w:rsidRPr="00913C18">
      <w:tab/>
    </w:r>
    <w:r>
      <w:t>pasco / ps-2852a</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5E79C9C" w14:textId="77777777" w:rsidR="008A0B4A" w:rsidRPr="00F66AC7" w:rsidRDefault="008A0B4A" w:rsidP="00F66AC7">
    <w:pPr>
      <w:pStyle w:val="FooterRuled"/>
    </w:pPr>
    <w:r>
      <w:tab/>
    </w:r>
    <w:r>
      <w:tab/>
    </w:r>
    <w:r>
      <w:tab/>
      <w:t>pasco / ps-2852a</w:t>
    </w:r>
    <w:r>
      <w:tab/>
    </w:r>
    <w:r w:rsidRPr="000D446B">
      <w:rPr>
        <w:rStyle w:val="Character-PageNumber"/>
      </w:rPr>
      <w:fldChar w:fldCharType="begin"/>
    </w:r>
    <w:r w:rsidRPr="000D446B">
      <w:rPr>
        <w:rStyle w:val="Character-PageNumber"/>
      </w:rPr>
      <w:instrText xml:space="preserve"> PAGE   \* MERGEFORMAT </w:instrText>
    </w:r>
    <w:r w:rsidRPr="000D446B">
      <w:rPr>
        <w:rStyle w:val="Character-PageNumber"/>
      </w:rPr>
      <w:fldChar w:fldCharType="separate"/>
    </w:r>
    <w:r>
      <w:rPr>
        <w:rStyle w:val="Character-PageNumber"/>
        <w:noProof/>
      </w:rPr>
      <w:t>11</w:t>
    </w:r>
    <w:r w:rsidRPr="000D446B">
      <w:rPr>
        <w:rStyle w:val="Character-PageNumber"/>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33C9E13" w14:textId="77777777" w:rsidR="008A0B4A" w:rsidRDefault="008A0B4A" w:rsidP="00045EE7">
    <w:pPr>
      <w:pStyle w:val="FooterRuled"/>
    </w:pPr>
    <w:r>
      <w:tab/>
    </w:r>
    <w:r>
      <w:tab/>
    </w:r>
    <w:r>
      <w:tab/>
      <w:t>pasco / ps-2852a</w:t>
    </w:r>
    <w:r>
      <w:tab/>
    </w:r>
    <w:r w:rsidRPr="00532B91">
      <w:rPr>
        <w:rStyle w:val="Character-PageNumber"/>
      </w:rPr>
      <w:fldChar w:fldCharType="begin"/>
    </w:r>
    <w:r w:rsidRPr="00532B91">
      <w:rPr>
        <w:rStyle w:val="Character-PageNumber"/>
      </w:rPr>
      <w:instrText xml:space="preserve"> PAGE   \* MERGEFORMAT </w:instrText>
    </w:r>
    <w:r w:rsidRPr="00532B91">
      <w:rPr>
        <w:rStyle w:val="Character-PageNumber"/>
      </w:rPr>
      <w:fldChar w:fldCharType="separate"/>
    </w:r>
    <w:r>
      <w:rPr>
        <w:rStyle w:val="Character-PageNumber"/>
        <w:noProof/>
      </w:rPr>
      <w:t>1</w:t>
    </w:r>
    <w:r w:rsidRPr="00532B91">
      <w:rPr>
        <w:rStyle w:val="Character-PageNumber"/>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28F09BD8" w14:textId="77777777" w:rsidR="008A0B4A" w:rsidRDefault="008A0B4A" w:rsidP="00466946">
      <w:r>
        <w:separator/>
      </w:r>
    </w:p>
  </w:footnote>
  <w:footnote w:type="continuationSeparator" w:id="0">
    <w:p w14:paraId="1A4ED47B" w14:textId="77777777" w:rsidR="008A0B4A" w:rsidRDefault="008A0B4A" w:rsidP="00466946">
      <w:r>
        <w:continuationSeparator/>
      </w:r>
    </w:p>
  </w:footnote>
  <w:footnote w:id="1">
    <w:p w14:paraId="6EAD19A2" w14:textId="77777777" w:rsidR="008A0B4A" w:rsidRDefault="008A0B4A" w:rsidP="000A3F29">
      <w:pPr>
        <w:pStyle w:val="FootnoteText"/>
      </w:pPr>
      <w:r>
        <w:rPr>
          <w:rStyle w:val="FootnoteReference"/>
        </w:rPr>
        <w:footnoteRef/>
      </w:r>
      <w:r>
        <w:t xml:space="preserve"> </w:t>
      </w:r>
      <w:r w:rsidRPr="00D86120">
        <w:rPr>
          <w:rFonts w:eastAsiaTheme="minorHAnsi"/>
        </w:rPr>
        <w:t>Dereeper A., Guignon V., Blanc G., Audic S., Buffet S., Chevenet F., Dufayard J.F., Guindon S., Lefort V., Lescot M., Claverie J.M., Gascuel O. Phylogeny.fr: robust</w:t>
      </w:r>
      <w:r>
        <w:rPr>
          <w:rFonts w:eastAsiaTheme="minorHAnsi"/>
        </w:rPr>
        <w:t xml:space="preserve"> </w:t>
      </w:r>
      <w:r w:rsidRPr="00D86120">
        <w:rPr>
          <w:rFonts w:eastAsiaTheme="minorHAnsi"/>
        </w:rPr>
        <w:t>phylogenetic analysis for the non-specialist</w:t>
      </w:r>
      <w:r>
        <w:rPr>
          <w:rFonts w:eastAsiaTheme="minorHAnsi"/>
        </w:rPr>
        <w:t>.</w:t>
      </w:r>
      <w:r w:rsidRPr="00D86120">
        <w:rPr>
          <w:rFonts w:eastAsiaTheme="minorHAnsi"/>
        </w:rPr>
        <w:t xml:space="preserve"> </w:t>
      </w:r>
      <w:r w:rsidRPr="00E35AF1">
        <w:rPr>
          <w:rStyle w:val="Character-Italic"/>
          <w:rFonts w:eastAsiaTheme="minorHAnsi"/>
        </w:rPr>
        <w:t>Nucleic Acids Research</w:t>
      </w:r>
      <w:r w:rsidRPr="00D86120">
        <w:rPr>
          <w:rFonts w:eastAsiaTheme="minorHAnsi"/>
        </w:rPr>
        <w:t xml:space="preserve">. </w:t>
      </w:r>
      <w:r w:rsidRPr="00220E16">
        <w:rPr>
          <w:rStyle w:val="Character-Bold"/>
          <w:rFonts w:eastAsiaTheme="minorHAnsi"/>
        </w:rPr>
        <w:t>2008</w:t>
      </w:r>
      <w:r w:rsidRPr="00D86120">
        <w:rPr>
          <w:rFonts w:eastAsiaTheme="minorHAnsi"/>
        </w:rPr>
        <w:t xml:space="preserve"> Jul 1; </w:t>
      </w:r>
      <w:r w:rsidRPr="00220E16">
        <w:rPr>
          <w:rStyle w:val="Character-Italic"/>
          <w:rFonts w:eastAsiaTheme="minorHAnsi"/>
        </w:rPr>
        <w:t>36</w:t>
      </w:r>
      <w:r w:rsidRPr="00D86120">
        <w:rPr>
          <w:rFonts w:eastAsiaTheme="minorHAnsi"/>
        </w:rPr>
        <w:t xml:space="preserve"> (Web</w:t>
      </w:r>
      <w:r>
        <w:rPr>
          <w:rFonts w:eastAsiaTheme="minorHAnsi"/>
        </w:rPr>
        <w:t xml:space="preserve"> </w:t>
      </w:r>
      <w:r w:rsidRPr="00D86120">
        <w:rPr>
          <w:rFonts w:eastAsiaTheme="minorHAnsi"/>
        </w:rPr>
        <w:t xml:space="preserve">Server Issue):W465-9. Epub 2008 Apr 19. </w:t>
      </w:r>
      <w:hyperlink r:id="rId1" w:history="1">
        <w:r w:rsidRPr="00D86120">
          <w:rPr>
            <w:rFonts w:eastAsiaTheme="minorHAnsi"/>
          </w:rPr>
          <w:t>PubMed</w:t>
        </w:r>
      </w:hyperlink>
      <w:r>
        <w:rPr>
          <w:rFonts w:eastAsiaTheme="minorHAnsi"/>
        </w:rPr>
        <w:t xml:space="preserve">: </w:t>
      </w:r>
      <w:hyperlink r:id="rId2" w:history="1">
        <w:r w:rsidRPr="005D5E56">
          <w:rPr>
            <w:rStyle w:val="Hyperlink"/>
          </w:rPr>
          <w:t>http://www.ncbi.nlm.nih.gov/pubmed?cmd=Retrieve&amp;list_uids=18424797</w:t>
        </w:r>
      </w:hyperlink>
      <w:r>
        <w:rPr>
          <w:rFonts w:eastAsiaTheme="minorHAnsi"/>
        </w:rPr>
        <w:t xml:space="preserve"> (accessed May 28, 2014).</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39F8CA6" w14:textId="158A76A7" w:rsidR="008A0B4A" w:rsidRDefault="008A0B4A">
    <w:pPr>
      <w:pStyle w:val="Header"/>
    </w:pPr>
    <w:r>
      <w:tab/>
    </w:r>
    <w:fldSimple w:instr=" STYLEREF  &quot;Heading 1&quot;  \* MERGEFORMAT ">
      <w:r w:rsidR="00E1038E">
        <w:rPr>
          <w:noProof/>
        </w:rPr>
        <w:t>15. BLAST Bioinformatics</w:t>
      </w:r>
    </w:fldSimple>
    <w:r>
      <w:t xml:space="preserve"> / Student handout</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30D5447" w14:textId="43441F43" w:rsidR="008A0B4A" w:rsidRDefault="008A0B4A">
    <w:pPr>
      <w:pStyle w:val="Header"/>
    </w:pPr>
    <w:r>
      <w:tab/>
    </w:r>
    <w:r>
      <w:tab/>
    </w:r>
    <w:fldSimple w:instr=" STYLEREF  &quot;Heading 1&quot;  \* MERGEFORMAT ">
      <w:r w:rsidR="00E1038E">
        <w:rPr>
          <w:noProof/>
        </w:rPr>
        <w:t>15. BLAST Bioinformatics</w:t>
      </w:r>
    </w:fldSimple>
    <w:r>
      <w:t xml:space="preserve"> / Student Handout</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060596E" w14:textId="77777777" w:rsidR="008A0B4A" w:rsidRDefault="008A0B4A" w:rsidP="00394B1F">
    <w:pPr>
      <w:pStyle w:val="Header-StudentFirstPage"/>
    </w:pPr>
    <w:r>
      <w:tab/>
      <w:t>Name</w:t>
    </w:r>
    <w:r>
      <w:tab/>
      <w:t>Period</w:t>
    </w:r>
    <w:r>
      <w:tab/>
      <w:t>Date</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7" type="#_x0000_t75" style="width:18pt;height:17.1pt" o:bullet="t">
        <v:imagedata r:id="rId1" o:title="QuestionMark JM1"/>
      </v:shape>
    </w:pict>
  </w:numPicBullet>
  <w:abstractNum w:abstractNumId="0" w15:restartNumberingAfterBreak="0">
    <w:nsid w:val="18193C53"/>
    <w:multiLevelType w:val="hybridMultilevel"/>
    <w:tmpl w:val="AAA04F9E"/>
    <w:lvl w:ilvl="0" w:tplc="1746613C">
      <w:start w:val="1"/>
      <w:numFmt w:val="bullet"/>
      <w:pStyle w:val="Materialslist"/>
      <w:lvlText w:val=""/>
      <w:lvlJc w:val="left"/>
      <w:pPr>
        <w:ind w:left="36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33EA6402"/>
    <w:multiLevelType w:val="hybridMultilevel"/>
    <w:tmpl w:val="E89C455A"/>
    <w:lvl w:ilvl="0" w:tplc="2BE20558">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4F8C6C9E"/>
    <w:multiLevelType w:val="hybridMultilevel"/>
    <w:tmpl w:val="D1AC387E"/>
    <w:lvl w:ilvl="0" w:tplc="5986FF4A">
      <w:start w:val="1"/>
      <w:numFmt w:val="bullet"/>
      <w:pStyle w:val="BulletedText"/>
      <w:lvlText w:val=""/>
      <w:lvlJc w:val="left"/>
      <w:pPr>
        <w:ind w:left="360" w:hanging="360"/>
      </w:pPr>
      <w:rPr>
        <w:rFonts w:ascii="Symbol" w:hAnsi="Symbol" w:hint="default"/>
      </w:rPr>
    </w:lvl>
    <w:lvl w:ilvl="1" w:tplc="04090003" w:tentative="1">
      <w:start w:val="1"/>
      <w:numFmt w:val="bullet"/>
      <w:lvlText w:val="o"/>
      <w:lvlJc w:val="left"/>
      <w:pPr>
        <w:ind w:left="1728" w:hanging="360"/>
      </w:pPr>
      <w:rPr>
        <w:rFonts w:ascii="Courier New" w:hAnsi="Courier New" w:cs="Courier New" w:hint="default"/>
      </w:rPr>
    </w:lvl>
    <w:lvl w:ilvl="2" w:tplc="04090005" w:tentative="1">
      <w:start w:val="1"/>
      <w:numFmt w:val="bullet"/>
      <w:lvlText w:val=""/>
      <w:lvlJc w:val="left"/>
      <w:pPr>
        <w:ind w:left="2448" w:hanging="360"/>
      </w:pPr>
      <w:rPr>
        <w:rFonts w:ascii="Wingdings" w:hAnsi="Wingdings" w:hint="default"/>
      </w:rPr>
    </w:lvl>
    <w:lvl w:ilvl="3" w:tplc="04090001" w:tentative="1">
      <w:start w:val="1"/>
      <w:numFmt w:val="bullet"/>
      <w:lvlText w:val=""/>
      <w:lvlJc w:val="left"/>
      <w:pPr>
        <w:ind w:left="3168" w:hanging="360"/>
      </w:pPr>
      <w:rPr>
        <w:rFonts w:ascii="Symbol" w:hAnsi="Symbol" w:hint="default"/>
      </w:rPr>
    </w:lvl>
    <w:lvl w:ilvl="4" w:tplc="04090003" w:tentative="1">
      <w:start w:val="1"/>
      <w:numFmt w:val="bullet"/>
      <w:lvlText w:val="o"/>
      <w:lvlJc w:val="left"/>
      <w:pPr>
        <w:ind w:left="3888" w:hanging="360"/>
      </w:pPr>
      <w:rPr>
        <w:rFonts w:ascii="Courier New" w:hAnsi="Courier New" w:cs="Courier New" w:hint="default"/>
      </w:rPr>
    </w:lvl>
    <w:lvl w:ilvl="5" w:tplc="04090005" w:tentative="1">
      <w:start w:val="1"/>
      <w:numFmt w:val="bullet"/>
      <w:lvlText w:val=""/>
      <w:lvlJc w:val="left"/>
      <w:pPr>
        <w:ind w:left="4608" w:hanging="360"/>
      </w:pPr>
      <w:rPr>
        <w:rFonts w:ascii="Wingdings" w:hAnsi="Wingdings" w:hint="default"/>
      </w:rPr>
    </w:lvl>
    <w:lvl w:ilvl="6" w:tplc="04090001" w:tentative="1">
      <w:start w:val="1"/>
      <w:numFmt w:val="bullet"/>
      <w:lvlText w:val=""/>
      <w:lvlJc w:val="left"/>
      <w:pPr>
        <w:ind w:left="5328" w:hanging="360"/>
      </w:pPr>
      <w:rPr>
        <w:rFonts w:ascii="Symbol" w:hAnsi="Symbol" w:hint="default"/>
      </w:rPr>
    </w:lvl>
    <w:lvl w:ilvl="7" w:tplc="04090003" w:tentative="1">
      <w:start w:val="1"/>
      <w:numFmt w:val="bullet"/>
      <w:lvlText w:val="o"/>
      <w:lvlJc w:val="left"/>
      <w:pPr>
        <w:ind w:left="6048" w:hanging="360"/>
      </w:pPr>
      <w:rPr>
        <w:rFonts w:ascii="Courier New" w:hAnsi="Courier New" w:cs="Courier New" w:hint="default"/>
      </w:rPr>
    </w:lvl>
    <w:lvl w:ilvl="8" w:tplc="04090005" w:tentative="1">
      <w:start w:val="1"/>
      <w:numFmt w:val="bullet"/>
      <w:lvlText w:val=""/>
      <w:lvlJc w:val="left"/>
      <w:pPr>
        <w:ind w:left="6768" w:hanging="360"/>
      </w:pPr>
      <w:rPr>
        <w:rFonts w:ascii="Wingdings" w:hAnsi="Wingdings" w:hint="default"/>
      </w:rPr>
    </w:lvl>
  </w:abstractNum>
  <w:abstractNum w:abstractNumId="3" w15:restartNumberingAfterBreak="0">
    <w:nsid w:val="545A4DF3"/>
    <w:multiLevelType w:val="hybridMultilevel"/>
    <w:tmpl w:val="99B2E894"/>
    <w:lvl w:ilvl="0" w:tplc="8AAEBA1E">
      <w:start w:val="1"/>
      <w:numFmt w:val="bullet"/>
      <w:pStyle w:val="StepBullet"/>
      <w:lvlText w:val=""/>
      <w:lvlJc w:val="left"/>
      <w:pPr>
        <w:ind w:left="648"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623B3BEF"/>
    <w:multiLevelType w:val="hybridMultilevel"/>
    <w:tmpl w:val="54CA39B2"/>
    <w:lvl w:ilvl="0" w:tplc="E9C2440E">
      <w:start w:val="1"/>
      <w:numFmt w:val="bullet"/>
      <w:lvlText w:val=""/>
      <w:lvlJc w:val="left"/>
      <w:pPr>
        <w:ind w:left="1080" w:hanging="360"/>
      </w:pPr>
      <w:rPr>
        <w:rFonts w:ascii="Wingdings" w:hAnsi="Wingdings"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5" w15:restartNumberingAfterBreak="0">
    <w:nsid w:val="64EF7C49"/>
    <w:multiLevelType w:val="multilevel"/>
    <w:tmpl w:val="E03CEC40"/>
    <w:lvl w:ilvl="0">
      <w:start w:val="17"/>
      <w:numFmt w:val="decimal"/>
      <w:suff w:val="space"/>
      <w:lvlText w:val="Chapter %1"/>
      <w:lvlJc w:val="left"/>
      <w:pPr>
        <w:ind w:left="720" w:firstLine="0"/>
      </w:pPr>
      <w:rPr>
        <w:rFonts w:hint="default"/>
      </w:rPr>
    </w:lvl>
    <w:lvl w:ilvl="1">
      <w:start w:val="1"/>
      <w:numFmt w:val="none"/>
      <w:suff w:val="nothing"/>
      <w:lvlText w:val=""/>
      <w:lvlJc w:val="left"/>
      <w:pPr>
        <w:ind w:left="720" w:firstLine="0"/>
      </w:pPr>
      <w:rPr>
        <w:rFonts w:hint="default"/>
      </w:rPr>
    </w:lvl>
    <w:lvl w:ilvl="2">
      <w:start w:val="1"/>
      <w:numFmt w:val="none"/>
      <w:suff w:val="nothing"/>
      <w:lvlText w:val=""/>
      <w:lvlJc w:val="left"/>
      <w:pPr>
        <w:ind w:left="720" w:firstLine="0"/>
      </w:pPr>
      <w:rPr>
        <w:rFonts w:hint="default"/>
      </w:rPr>
    </w:lvl>
    <w:lvl w:ilvl="3">
      <w:start w:val="1"/>
      <w:numFmt w:val="none"/>
      <w:suff w:val="nothing"/>
      <w:lvlText w:val=""/>
      <w:lvlJc w:val="left"/>
      <w:pPr>
        <w:ind w:left="720" w:firstLine="0"/>
      </w:pPr>
      <w:rPr>
        <w:rFonts w:hint="default"/>
      </w:rPr>
    </w:lvl>
    <w:lvl w:ilvl="4">
      <w:start w:val="1"/>
      <w:numFmt w:val="none"/>
      <w:pStyle w:val="Heading5"/>
      <w:suff w:val="nothing"/>
      <w:lvlText w:val=""/>
      <w:lvlJc w:val="left"/>
      <w:pPr>
        <w:ind w:left="720" w:firstLine="0"/>
      </w:pPr>
      <w:rPr>
        <w:rFonts w:hint="default"/>
      </w:rPr>
    </w:lvl>
    <w:lvl w:ilvl="5">
      <w:start w:val="1"/>
      <w:numFmt w:val="none"/>
      <w:pStyle w:val="Heading6"/>
      <w:suff w:val="nothing"/>
      <w:lvlText w:val=""/>
      <w:lvlJc w:val="left"/>
      <w:pPr>
        <w:ind w:left="720" w:firstLine="0"/>
      </w:pPr>
      <w:rPr>
        <w:rFonts w:hint="default"/>
      </w:rPr>
    </w:lvl>
    <w:lvl w:ilvl="6">
      <w:start w:val="1"/>
      <w:numFmt w:val="none"/>
      <w:pStyle w:val="Heading7"/>
      <w:suff w:val="nothing"/>
      <w:lvlText w:val=""/>
      <w:lvlJc w:val="left"/>
      <w:pPr>
        <w:ind w:left="720" w:firstLine="0"/>
      </w:pPr>
      <w:rPr>
        <w:rFonts w:hint="default"/>
      </w:rPr>
    </w:lvl>
    <w:lvl w:ilvl="7">
      <w:start w:val="17"/>
      <w:numFmt w:val="none"/>
      <w:lvlText w:val="17-1"/>
      <w:lvlJc w:val="right"/>
      <w:pPr>
        <w:tabs>
          <w:tab w:val="num" w:pos="1080"/>
        </w:tabs>
        <w:ind w:left="1080" w:hanging="360"/>
      </w:pPr>
      <w:rPr>
        <w:rFonts w:ascii="Times New Roman" w:hAnsi="Times New Roman" w:hint="default"/>
        <w:b w:val="0"/>
        <w:i/>
        <w:sz w:val="20"/>
        <w:szCs w:val="20"/>
      </w:rPr>
    </w:lvl>
    <w:lvl w:ilvl="8">
      <w:start w:val="1"/>
      <w:numFmt w:val="none"/>
      <w:pStyle w:val="Heading9"/>
      <w:suff w:val="nothing"/>
      <w:lvlText w:val=""/>
      <w:lvlJc w:val="left"/>
      <w:pPr>
        <w:ind w:left="720" w:firstLine="0"/>
      </w:pPr>
      <w:rPr>
        <w:rFonts w:hint="default"/>
      </w:rPr>
    </w:lvl>
  </w:abstractNum>
  <w:abstractNum w:abstractNumId="6" w15:restartNumberingAfterBreak="0">
    <w:nsid w:val="666B5248"/>
    <w:multiLevelType w:val="hybridMultilevel"/>
    <w:tmpl w:val="90B27262"/>
    <w:lvl w:ilvl="0" w:tplc="7F2ADBD2">
      <w:start w:val="1"/>
      <w:numFmt w:val="bullet"/>
      <w:pStyle w:val="StepQuestion"/>
      <w:lvlText w:val=""/>
      <w:lvlPicBulletId w:val="0"/>
      <w:lvlJc w:val="center"/>
      <w:pPr>
        <w:ind w:left="72" w:hanging="360"/>
      </w:pPr>
      <w:rPr>
        <w:rFonts w:ascii="Symbol" w:hAnsi="Symbol" w:hint="default"/>
        <w:b/>
        <w:i w:val="0"/>
        <w:color w:val="auto"/>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757E22A5"/>
    <w:multiLevelType w:val="hybridMultilevel"/>
    <w:tmpl w:val="6DE8EBE0"/>
    <w:lvl w:ilvl="0" w:tplc="8F94C556">
      <w:start w:val="1"/>
      <w:numFmt w:val="bullet"/>
      <w:pStyle w:val="StepIndentBullet2"/>
      <w:lvlText w:val=""/>
      <w:lvlJc w:val="left"/>
      <w:pPr>
        <w:ind w:left="1080" w:hanging="360"/>
      </w:pPr>
      <w:rPr>
        <w:rFonts w:ascii="Wingdings" w:hAnsi="Wingdings"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8" w15:restartNumberingAfterBreak="0">
    <w:nsid w:val="7E4A31DE"/>
    <w:multiLevelType w:val="hybridMultilevel"/>
    <w:tmpl w:val="795E906C"/>
    <w:lvl w:ilvl="0" w:tplc="5A608266">
      <w:start w:val="1"/>
      <w:numFmt w:val="bullet"/>
      <w:pStyle w:val="AnswerBullet"/>
      <w:lvlText w:val=""/>
      <w:lvlJc w:val="left"/>
      <w:pPr>
        <w:ind w:left="1008" w:hanging="360"/>
      </w:pPr>
      <w:rPr>
        <w:rFonts w:ascii="Symbol" w:hAnsi="Symbol" w:hint="default"/>
      </w:rPr>
    </w:lvl>
    <w:lvl w:ilvl="1" w:tplc="04090003" w:tentative="1">
      <w:start w:val="1"/>
      <w:numFmt w:val="bullet"/>
      <w:lvlText w:val="o"/>
      <w:lvlJc w:val="left"/>
      <w:pPr>
        <w:ind w:left="1728" w:hanging="360"/>
      </w:pPr>
      <w:rPr>
        <w:rFonts w:ascii="Courier New" w:hAnsi="Courier New" w:cs="Courier New" w:hint="default"/>
      </w:rPr>
    </w:lvl>
    <w:lvl w:ilvl="2" w:tplc="04090005" w:tentative="1">
      <w:start w:val="1"/>
      <w:numFmt w:val="bullet"/>
      <w:lvlText w:val=""/>
      <w:lvlJc w:val="left"/>
      <w:pPr>
        <w:ind w:left="2448" w:hanging="360"/>
      </w:pPr>
      <w:rPr>
        <w:rFonts w:ascii="Wingdings" w:hAnsi="Wingdings" w:hint="default"/>
      </w:rPr>
    </w:lvl>
    <w:lvl w:ilvl="3" w:tplc="04090001" w:tentative="1">
      <w:start w:val="1"/>
      <w:numFmt w:val="bullet"/>
      <w:lvlText w:val=""/>
      <w:lvlJc w:val="left"/>
      <w:pPr>
        <w:ind w:left="3168" w:hanging="360"/>
      </w:pPr>
      <w:rPr>
        <w:rFonts w:ascii="Symbol" w:hAnsi="Symbol" w:hint="default"/>
      </w:rPr>
    </w:lvl>
    <w:lvl w:ilvl="4" w:tplc="04090003" w:tentative="1">
      <w:start w:val="1"/>
      <w:numFmt w:val="bullet"/>
      <w:lvlText w:val="o"/>
      <w:lvlJc w:val="left"/>
      <w:pPr>
        <w:ind w:left="3888" w:hanging="360"/>
      </w:pPr>
      <w:rPr>
        <w:rFonts w:ascii="Courier New" w:hAnsi="Courier New" w:cs="Courier New" w:hint="default"/>
      </w:rPr>
    </w:lvl>
    <w:lvl w:ilvl="5" w:tplc="04090005" w:tentative="1">
      <w:start w:val="1"/>
      <w:numFmt w:val="bullet"/>
      <w:lvlText w:val=""/>
      <w:lvlJc w:val="left"/>
      <w:pPr>
        <w:ind w:left="4608" w:hanging="360"/>
      </w:pPr>
      <w:rPr>
        <w:rFonts w:ascii="Wingdings" w:hAnsi="Wingdings" w:hint="default"/>
      </w:rPr>
    </w:lvl>
    <w:lvl w:ilvl="6" w:tplc="04090001" w:tentative="1">
      <w:start w:val="1"/>
      <w:numFmt w:val="bullet"/>
      <w:lvlText w:val=""/>
      <w:lvlJc w:val="left"/>
      <w:pPr>
        <w:ind w:left="5328" w:hanging="360"/>
      </w:pPr>
      <w:rPr>
        <w:rFonts w:ascii="Symbol" w:hAnsi="Symbol" w:hint="default"/>
      </w:rPr>
    </w:lvl>
    <w:lvl w:ilvl="7" w:tplc="04090003" w:tentative="1">
      <w:start w:val="1"/>
      <w:numFmt w:val="bullet"/>
      <w:lvlText w:val="o"/>
      <w:lvlJc w:val="left"/>
      <w:pPr>
        <w:ind w:left="6048" w:hanging="360"/>
      </w:pPr>
      <w:rPr>
        <w:rFonts w:ascii="Courier New" w:hAnsi="Courier New" w:cs="Courier New" w:hint="default"/>
      </w:rPr>
    </w:lvl>
    <w:lvl w:ilvl="8" w:tplc="04090005" w:tentative="1">
      <w:start w:val="1"/>
      <w:numFmt w:val="bullet"/>
      <w:lvlText w:val=""/>
      <w:lvlJc w:val="left"/>
      <w:pPr>
        <w:ind w:left="6768" w:hanging="360"/>
      </w:pPr>
      <w:rPr>
        <w:rFonts w:ascii="Wingdings" w:hAnsi="Wingdings" w:hint="default"/>
      </w:rPr>
    </w:lvl>
  </w:abstractNum>
  <w:num w:numId="1">
    <w:abstractNumId w:val="2"/>
  </w:num>
  <w:num w:numId="2">
    <w:abstractNumId w:val="2"/>
  </w:num>
  <w:num w:numId="3">
    <w:abstractNumId w:val="5"/>
  </w:num>
  <w:num w:numId="4">
    <w:abstractNumId w:val="5"/>
  </w:num>
  <w:num w:numId="5">
    <w:abstractNumId w:val="5"/>
  </w:num>
  <w:num w:numId="6">
    <w:abstractNumId w:val="5"/>
  </w:num>
  <w:num w:numId="7">
    <w:abstractNumId w:val="0"/>
  </w:num>
  <w:num w:numId="8">
    <w:abstractNumId w:val="3"/>
  </w:num>
  <w:num w:numId="9">
    <w:abstractNumId w:val="1"/>
  </w:num>
  <w:num w:numId="10">
    <w:abstractNumId w:val="2"/>
  </w:num>
  <w:num w:numId="11">
    <w:abstractNumId w:val="5"/>
  </w:num>
  <w:num w:numId="12">
    <w:abstractNumId w:val="5"/>
  </w:num>
  <w:num w:numId="13">
    <w:abstractNumId w:val="5"/>
  </w:num>
  <w:num w:numId="14">
    <w:abstractNumId w:val="5"/>
  </w:num>
  <w:num w:numId="15">
    <w:abstractNumId w:val="0"/>
  </w:num>
  <w:num w:numId="16">
    <w:abstractNumId w:val="3"/>
  </w:num>
  <w:num w:numId="17">
    <w:abstractNumId w:val="4"/>
  </w:num>
  <w:num w:numId="18">
    <w:abstractNumId w:val="7"/>
  </w:num>
  <w:num w:numId="19">
    <w:abstractNumId w:val="8"/>
  </w:num>
  <w:num w:numId="20">
    <w:abstractNumId w:val="2"/>
  </w:num>
  <w:num w:numId="21">
    <w:abstractNumId w:val="5"/>
  </w:num>
  <w:num w:numId="22">
    <w:abstractNumId w:val="5"/>
  </w:num>
  <w:num w:numId="23">
    <w:abstractNumId w:val="5"/>
  </w:num>
  <w:num w:numId="24">
    <w:abstractNumId w:val="5"/>
  </w:num>
  <w:num w:numId="25">
    <w:abstractNumId w:val="0"/>
  </w:num>
  <w:num w:numId="26">
    <w:abstractNumId w:val="3"/>
  </w:num>
  <w:num w:numId="27">
    <w:abstractNumId w:val="7"/>
  </w:num>
  <w:num w:numId="28">
    <w:abstractNumId w:val="6"/>
  </w:num>
  <w:num w:numId="29">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83"/>
  <w:mirrorMargins/>
  <w:proofState w:spelling="clean" w:grammar="clean"/>
  <w:attachedTemplate r:id="rId1"/>
  <w:documentProtection w:formatting="1" w:enforcement="0"/>
  <w:defaultTabStop w:val="720"/>
  <w:evenAndOddHeaders/>
  <w:drawingGridHorizontalSpacing w:val="120"/>
  <w:displayHorizontalDrawingGridEvery w:val="2"/>
  <w:characterSpacingControl w:val="doNotCompress"/>
  <w:hdrShapeDefaults>
    <o:shapedefaults v:ext="edit" spidmax="2049"/>
  </w:hdrShapeDefaults>
  <w:footnotePr>
    <w:footnote w:id="-1"/>
    <w:footnote w:id="0"/>
  </w:footnotePr>
  <w:endnotePr>
    <w:numFmt w:val="decimal"/>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D3CDD"/>
    <w:rsid w:val="00011AD3"/>
    <w:rsid w:val="00013541"/>
    <w:rsid w:val="000140F9"/>
    <w:rsid w:val="00014789"/>
    <w:rsid w:val="00015C8C"/>
    <w:rsid w:val="00022E9E"/>
    <w:rsid w:val="00023362"/>
    <w:rsid w:val="00025411"/>
    <w:rsid w:val="00027E4B"/>
    <w:rsid w:val="000312AA"/>
    <w:rsid w:val="000347B3"/>
    <w:rsid w:val="00035303"/>
    <w:rsid w:val="0003532A"/>
    <w:rsid w:val="00040331"/>
    <w:rsid w:val="00045EE7"/>
    <w:rsid w:val="00051ADD"/>
    <w:rsid w:val="0005489A"/>
    <w:rsid w:val="000575EF"/>
    <w:rsid w:val="00057FBC"/>
    <w:rsid w:val="00063CAD"/>
    <w:rsid w:val="0006500E"/>
    <w:rsid w:val="00066C5F"/>
    <w:rsid w:val="00066D48"/>
    <w:rsid w:val="00067199"/>
    <w:rsid w:val="00071749"/>
    <w:rsid w:val="00071F08"/>
    <w:rsid w:val="00072F39"/>
    <w:rsid w:val="00073330"/>
    <w:rsid w:val="000779A5"/>
    <w:rsid w:val="00080FE9"/>
    <w:rsid w:val="00083707"/>
    <w:rsid w:val="0008438A"/>
    <w:rsid w:val="00084D9F"/>
    <w:rsid w:val="00084F2D"/>
    <w:rsid w:val="000853EB"/>
    <w:rsid w:val="000879B4"/>
    <w:rsid w:val="00090254"/>
    <w:rsid w:val="00090B79"/>
    <w:rsid w:val="00090F84"/>
    <w:rsid w:val="000969C6"/>
    <w:rsid w:val="000A3F29"/>
    <w:rsid w:val="000A5E82"/>
    <w:rsid w:val="000B0A90"/>
    <w:rsid w:val="000B2792"/>
    <w:rsid w:val="000B760B"/>
    <w:rsid w:val="000C015F"/>
    <w:rsid w:val="000C08F8"/>
    <w:rsid w:val="000C0C06"/>
    <w:rsid w:val="000C1B8A"/>
    <w:rsid w:val="000C6F07"/>
    <w:rsid w:val="000C6FCF"/>
    <w:rsid w:val="000D00C9"/>
    <w:rsid w:val="000D1D3C"/>
    <w:rsid w:val="000D1F2F"/>
    <w:rsid w:val="000D4AD5"/>
    <w:rsid w:val="000D70A1"/>
    <w:rsid w:val="000E4FDF"/>
    <w:rsid w:val="000F0966"/>
    <w:rsid w:val="000F0F86"/>
    <w:rsid w:val="000F1541"/>
    <w:rsid w:val="000F19C8"/>
    <w:rsid w:val="000F1F19"/>
    <w:rsid w:val="000F32B8"/>
    <w:rsid w:val="000F4145"/>
    <w:rsid w:val="000F5141"/>
    <w:rsid w:val="000F59FE"/>
    <w:rsid w:val="000F5A35"/>
    <w:rsid w:val="000F5BD8"/>
    <w:rsid w:val="000F6ECC"/>
    <w:rsid w:val="000F7050"/>
    <w:rsid w:val="00103139"/>
    <w:rsid w:val="0010399D"/>
    <w:rsid w:val="00105AD4"/>
    <w:rsid w:val="0010729E"/>
    <w:rsid w:val="0011007B"/>
    <w:rsid w:val="00110B5F"/>
    <w:rsid w:val="00111BFB"/>
    <w:rsid w:val="0011380C"/>
    <w:rsid w:val="00116005"/>
    <w:rsid w:val="001234D7"/>
    <w:rsid w:val="00124EE7"/>
    <w:rsid w:val="00125488"/>
    <w:rsid w:val="001318A6"/>
    <w:rsid w:val="001332FF"/>
    <w:rsid w:val="00136A83"/>
    <w:rsid w:val="001401A7"/>
    <w:rsid w:val="001413D1"/>
    <w:rsid w:val="001418EE"/>
    <w:rsid w:val="001420C1"/>
    <w:rsid w:val="0014392E"/>
    <w:rsid w:val="00143972"/>
    <w:rsid w:val="001441CA"/>
    <w:rsid w:val="001534D3"/>
    <w:rsid w:val="00153652"/>
    <w:rsid w:val="0015746E"/>
    <w:rsid w:val="00157E92"/>
    <w:rsid w:val="00161058"/>
    <w:rsid w:val="0016247B"/>
    <w:rsid w:val="00164971"/>
    <w:rsid w:val="00172F89"/>
    <w:rsid w:val="00175E62"/>
    <w:rsid w:val="00176C7B"/>
    <w:rsid w:val="001818EE"/>
    <w:rsid w:val="001826CD"/>
    <w:rsid w:val="00182851"/>
    <w:rsid w:val="00182F47"/>
    <w:rsid w:val="00185E73"/>
    <w:rsid w:val="00192D28"/>
    <w:rsid w:val="00193724"/>
    <w:rsid w:val="00195E55"/>
    <w:rsid w:val="00196402"/>
    <w:rsid w:val="00197788"/>
    <w:rsid w:val="001A0951"/>
    <w:rsid w:val="001A26AB"/>
    <w:rsid w:val="001A3B93"/>
    <w:rsid w:val="001A76E6"/>
    <w:rsid w:val="001B3823"/>
    <w:rsid w:val="001B6939"/>
    <w:rsid w:val="001B6966"/>
    <w:rsid w:val="001C1A12"/>
    <w:rsid w:val="001C3349"/>
    <w:rsid w:val="001C399B"/>
    <w:rsid w:val="001C6297"/>
    <w:rsid w:val="001C7842"/>
    <w:rsid w:val="001D0459"/>
    <w:rsid w:val="001D7E39"/>
    <w:rsid w:val="001E0E29"/>
    <w:rsid w:val="001E1E00"/>
    <w:rsid w:val="001E5FCA"/>
    <w:rsid w:val="001F227C"/>
    <w:rsid w:val="001F39A0"/>
    <w:rsid w:val="001F4B29"/>
    <w:rsid w:val="00201E8C"/>
    <w:rsid w:val="00202F6C"/>
    <w:rsid w:val="00203A53"/>
    <w:rsid w:val="0020549F"/>
    <w:rsid w:val="00206996"/>
    <w:rsid w:val="002103EB"/>
    <w:rsid w:val="00210D87"/>
    <w:rsid w:val="00212585"/>
    <w:rsid w:val="002137C2"/>
    <w:rsid w:val="00213D04"/>
    <w:rsid w:val="00213F36"/>
    <w:rsid w:val="00220AC8"/>
    <w:rsid w:val="002214EA"/>
    <w:rsid w:val="00221CC3"/>
    <w:rsid w:val="00222345"/>
    <w:rsid w:val="00222639"/>
    <w:rsid w:val="00223C4B"/>
    <w:rsid w:val="00225279"/>
    <w:rsid w:val="002325C5"/>
    <w:rsid w:val="0023271C"/>
    <w:rsid w:val="00232F3F"/>
    <w:rsid w:val="00233007"/>
    <w:rsid w:val="00237EE5"/>
    <w:rsid w:val="00240EB3"/>
    <w:rsid w:val="00245F5F"/>
    <w:rsid w:val="002573F2"/>
    <w:rsid w:val="00257E90"/>
    <w:rsid w:val="002623CA"/>
    <w:rsid w:val="0026432C"/>
    <w:rsid w:val="00264B6A"/>
    <w:rsid w:val="002676E9"/>
    <w:rsid w:val="0027712B"/>
    <w:rsid w:val="002778E8"/>
    <w:rsid w:val="0028054F"/>
    <w:rsid w:val="0028193C"/>
    <w:rsid w:val="00282696"/>
    <w:rsid w:val="00285A29"/>
    <w:rsid w:val="00290A4C"/>
    <w:rsid w:val="002932AC"/>
    <w:rsid w:val="00295981"/>
    <w:rsid w:val="00296A2D"/>
    <w:rsid w:val="002A17EA"/>
    <w:rsid w:val="002A1CC0"/>
    <w:rsid w:val="002B0DFC"/>
    <w:rsid w:val="002B17DA"/>
    <w:rsid w:val="002B26ED"/>
    <w:rsid w:val="002B2FD6"/>
    <w:rsid w:val="002B79D2"/>
    <w:rsid w:val="002C0D91"/>
    <w:rsid w:val="002C114B"/>
    <w:rsid w:val="002C1B7E"/>
    <w:rsid w:val="002C2D12"/>
    <w:rsid w:val="002C642D"/>
    <w:rsid w:val="002C7DC5"/>
    <w:rsid w:val="002D2512"/>
    <w:rsid w:val="002D534F"/>
    <w:rsid w:val="002D7944"/>
    <w:rsid w:val="002E1416"/>
    <w:rsid w:val="002E7338"/>
    <w:rsid w:val="002F0359"/>
    <w:rsid w:val="002F0DAA"/>
    <w:rsid w:val="002F4191"/>
    <w:rsid w:val="002F49D9"/>
    <w:rsid w:val="002F675C"/>
    <w:rsid w:val="002F7BE9"/>
    <w:rsid w:val="00301A8D"/>
    <w:rsid w:val="00302F88"/>
    <w:rsid w:val="00303E66"/>
    <w:rsid w:val="003048D6"/>
    <w:rsid w:val="003068FB"/>
    <w:rsid w:val="00307873"/>
    <w:rsid w:val="003109B9"/>
    <w:rsid w:val="00312F30"/>
    <w:rsid w:val="003139B1"/>
    <w:rsid w:val="003155A9"/>
    <w:rsid w:val="00316400"/>
    <w:rsid w:val="0031659E"/>
    <w:rsid w:val="00322983"/>
    <w:rsid w:val="0032620A"/>
    <w:rsid w:val="00327D44"/>
    <w:rsid w:val="00333DF2"/>
    <w:rsid w:val="003351CE"/>
    <w:rsid w:val="00336524"/>
    <w:rsid w:val="00337C52"/>
    <w:rsid w:val="00341938"/>
    <w:rsid w:val="003436BF"/>
    <w:rsid w:val="00345C97"/>
    <w:rsid w:val="00350D48"/>
    <w:rsid w:val="00352C6A"/>
    <w:rsid w:val="00353162"/>
    <w:rsid w:val="00362210"/>
    <w:rsid w:val="003710E3"/>
    <w:rsid w:val="00372175"/>
    <w:rsid w:val="003721D7"/>
    <w:rsid w:val="00374F5A"/>
    <w:rsid w:val="00381E5C"/>
    <w:rsid w:val="0038525D"/>
    <w:rsid w:val="00386529"/>
    <w:rsid w:val="00391C3A"/>
    <w:rsid w:val="003931F1"/>
    <w:rsid w:val="00393238"/>
    <w:rsid w:val="00394B1F"/>
    <w:rsid w:val="00394CE8"/>
    <w:rsid w:val="00395F1C"/>
    <w:rsid w:val="00396281"/>
    <w:rsid w:val="00396844"/>
    <w:rsid w:val="00397F3D"/>
    <w:rsid w:val="003A1580"/>
    <w:rsid w:val="003A2D5B"/>
    <w:rsid w:val="003A3046"/>
    <w:rsid w:val="003A4D84"/>
    <w:rsid w:val="003A5F92"/>
    <w:rsid w:val="003A6199"/>
    <w:rsid w:val="003A7BFB"/>
    <w:rsid w:val="003B2C30"/>
    <w:rsid w:val="003B3075"/>
    <w:rsid w:val="003B33DF"/>
    <w:rsid w:val="003B528D"/>
    <w:rsid w:val="003B735D"/>
    <w:rsid w:val="003B762D"/>
    <w:rsid w:val="003B76BC"/>
    <w:rsid w:val="003C0414"/>
    <w:rsid w:val="003C0DC9"/>
    <w:rsid w:val="003C2BE8"/>
    <w:rsid w:val="003C30C7"/>
    <w:rsid w:val="003E6970"/>
    <w:rsid w:val="003E7F6C"/>
    <w:rsid w:val="003F65C4"/>
    <w:rsid w:val="00400FCC"/>
    <w:rsid w:val="00403384"/>
    <w:rsid w:val="0040669D"/>
    <w:rsid w:val="00410014"/>
    <w:rsid w:val="004109CE"/>
    <w:rsid w:val="00411EC9"/>
    <w:rsid w:val="00413FEE"/>
    <w:rsid w:val="00414251"/>
    <w:rsid w:val="004143C7"/>
    <w:rsid w:val="00414B19"/>
    <w:rsid w:val="004171F1"/>
    <w:rsid w:val="004171FF"/>
    <w:rsid w:val="00417796"/>
    <w:rsid w:val="0042126E"/>
    <w:rsid w:val="00422190"/>
    <w:rsid w:val="0042569C"/>
    <w:rsid w:val="00426D2F"/>
    <w:rsid w:val="004307C3"/>
    <w:rsid w:val="004308B1"/>
    <w:rsid w:val="00437695"/>
    <w:rsid w:val="00440F60"/>
    <w:rsid w:val="00442948"/>
    <w:rsid w:val="0044368D"/>
    <w:rsid w:val="004469B5"/>
    <w:rsid w:val="004515BD"/>
    <w:rsid w:val="004519DC"/>
    <w:rsid w:val="00453C25"/>
    <w:rsid w:val="00454002"/>
    <w:rsid w:val="00454C83"/>
    <w:rsid w:val="004603AB"/>
    <w:rsid w:val="0046188F"/>
    <w:rsid w:val="00462499"/>
    <w:rsid w:val="00464491"/>
    <w:rsid w:val="004659A9"/>
    <w:rsid w:val="00466946"/>
    <w:rsid w:val="00467A55"/>
    <w:rsid w:val="00470219"/>
    <w:rsid w:val="004702C1"/>
    <w:rsid w:val="00474A46"/>
    <w:rsid w:val="00476FE3"/>
    <w:rsid w:val="0048052F"/>
    <w:rsid w:val="004823E1"/>
    <w:rsid w:val="0048677D"/>
    <w:rsid w:val="0049320D"/>
    <w:rsid w:val="00493AD6"/>
    <w:rsid w:val="004940D4"/>
    <w:rsid w:val="00497CA9"/>
    <w:rsid w:val="004A1E8D"/>
    <w:rsid w:val="004A1E9A"/>
    <w:rsid w:val="004A274F"/>
    <w:rsid w:val="004A29BD"/>
    <w:rsid w:val="004A653E"/>
    <w:rsid w:val="004A7EE8"/>
    <w:rsid w:val="004B2A45"/>
    <w:rsid w:val="004B48A3"/>
    <w:rsid w:val="004B6AD4"/>
    <w:rsid w:val="004B76EB"/>
    <w:rsid w:val="004C5DE4"/>
    <w:rsid w:val="004C7073"/>
    <w:rsid w:val="004D2FA5"/>
    <w:rsid w:val="004D46E0"/>
    <w:rsid w:val="004D6FA9"/>
    <w:rsid w:val="004D74D1"/>
    <w:rsid w:val="004E3C57"/>
    <w:rsid w:val="004E46EF"/>
    <w:rsid w:val="004E4BB1"/>
    <w:rsid w:val="004E6E2F"/>
    <w:rsid w:val="004F08EA"/>
    <w:rsid w:val="004F4633"/>
    <w:rsid w:val="004F5C55"/>
    <w:rsid w:val="004F7CC5"/>
    <w:rsid w:val="005025C4"/>
    <w:rsid w:val="00511ED2"/>
    <w:rsid w:val="00515034"/>
    <w:rsid w:val="00515170"/>
    <w:rsid w:val="00515B84"/>
    <w:rsid w:val="005162D7"/>
    <w:rsid w:val="00520CEF"/>
    <w:rsid w:val="00521104"/>
    <w:rsid w:val="00522246"/>
    <w:rsid w:val="00524ECE"/>
    <w:rsid w:val="00527CEF"/>
    <w:rsid w:val="00532B91"/>
    <w:rsid w:val="00536DE8"/>
    <w:rsid w:val="00537024"/>
    <w:rsid w:val="0053723F"/>
    <w:rsid w:val="00545638"/>
    <w:rsid w:val="00545F90"/>
    <w:rsid w:val="00546223"/>
    <w:rsid w:val="005469B5"/>
    <w:rsid w:val="00552409"/>
    <w:rsid w:val="005543B4"/>
    <w:rsid w:val="00554D04"/>
    <w:rsid w:val="0055658F"/>
    <w:rsid w:val="0055720B"/>
    <w:rsid w:val="00557286"/>
    <w:rsid w:val="005575C1"/>
    <w:rsid w:val="0056372D"/>
    <w:rsid w:val="00563AB8"/>
    <w:rsid w:val="005703E5"/>
    <w:rsid w:val="00574806"/>
    <w:rsid w:val="0057707C"/>
    <w:rsid w:val="00577865"/>
    <w:rsid w:val="00580897"/>
    <w:rsid w:val="00581596"/>
    <w:rsid w:val="0058209F"/>
    <w:rsid w:val="00582126"/>
    <w:rsid w:val="00582634"/>
    <w:rsid w:val="005864F7"/>
    <w:rsid w:val="00587467"/>
    <w:rsid w:val="00587B44"/>
    <w:rsid w:val="005916BE"/>
    <w:rsid w:val="00593B96"/>
    <w:rsid w:val="005940B6"/>
    <w:rsid w:val="0059523D"/>
    <w:rsid w:val="0059553F"/>
    <w:rsid w:val="005A1689"/>
    <w:rsid w:val="005A3456"/>
    <w:rsid w:val="005A3EC8"/>
    <w:rsid w:val="005A60BB"/>
    <w:rsid w:val="005A60BC"/>
    <w:rsid w:val="005A7069"/>
    <w:rsid w:val="005A7896"/>
    <w:rsid w:val="005A7E19"/>
    <w:rsid w:val="005B12A8"/>
    <w:rsid w:val="005B1A2B"/>
    <w:rsid w:val="005B69D4"/>
    <w:rsid w:val="005C0EC0"/>
    <w:rsid w:val="005C1B48"/>
    <w:rsid w:val="005C7095"/>
    <w:rsid w:val="005D2427"/>
    <w:rsid w:val="005D3CDD"/>
    <w:rsid w:val="005D4799"/>
    <w:rsid w:val="005D4F0F"/>
    <w:rsid w:val="005D616B"/>
    <w:rsid w:val="005E072A"/>
    <w:rsid w:val="005E46DF"/>
    <w:rsid w:val="005F1D74"/>
    <w:rsid w:val="005F326D"/>
    <w:rsid w:val="005F37AC"/>
    <w:rsid w:val="005F49A5"/>
    <w:rsid w:val="005F7FD4"/>
    <w:rsid w:val="006040C0"/>
    <w:rsid w:val="00606ABD"/>
    <w:rsid w:val="00607EAE"/>
    <w:rsid w:val="006102FF"/>
    <w:rsid w:val="00611492"/>
    <w:rsid w:val="00611C4B"/>
    <w:rsid w:val="006134E1"/>
    <w:rsid w:val="006139F3"/>
    <w:rsid w:val="00614BA4"/>
    <w:rsid w:val="00621849"/>
    <w:rsid w:val="00625515"/>
    <w:rsid w:val="0062612E"/>
    <w:rsid w:val="00626D2A"/>
    <w:rsid w:val="006317CE"/>
    <w:rsid w:val="00633C46"/>
    <w:rsid w:val="00636E1D"/>
    <w:rsid w:val="0064426C"/>
    <w:rsid w:val="00645334"/>
    <w:rsid w:val="00645C6A"/>
    <w:rsid w:val="00652871"/>
    <w:rsid w:val="006531DB"/>
    <w:rsid w:val="006555E5"/>
    <w:rsid w:val="00656A59"/>
    <w:rsid w:val="006574A1"/>
    <w:rsid w:val="00671357"/>
    <w:rsid w:val="006754F7"/>
    <w:rsid w:val="00676203"/>
    <w:rsid w:val="00676286"/>
    <w:rsid w:val="00680B08"/>
    <w:rsid w:val="00680BF0"/>
    <w:rsid w:val="00683E5E"/>
    <w:rsid w:val="006841C1"/>
    <w:rsid w:val="00691428"/>
    <w:rsid w:val="006957B0"/>
    <w:rsid w:val="006A5444"/>
    <w:rsid w:val="006A6E2F"/>
    <w:rsid w:val="006A70FF"/>
    <w:rsid w:val="006B091C"/>
    <w:rsid w:val="006C3979"/>
    <w:rsid w:val="006C4B08"/>
    <w:rsid w:val="006C684A"/>
    <w:rsid w:val="006D0C0F"/>
    <w:rsid w:val="006D1D3F"/>
    <w:rsid w:val="006D52A8"/>
    <w:rsid w:val="006D638A"/>
    <w:rsid w:val="006E5FAE"/>
    <w:rsid w:val="006E6510"/>
    <w:rsid w:val="006F0BED"/>
    <w:rsid w:val="006F10C8"/>
    <w:rsid w:val="006F65B9"/>
    <w:rsid w:val="00702C2A"/>
    <w:rsid w:val="00703CEF"/>
    <w:rsid w:val="00716034"/>
    <w:rsid w:val="00717626"/>
    <w:rsid w:val="00722AD9"/>
    <w:rsid w:val="00722BE0"/>
    <w:rsid w:val="00724904"/>
    <w:rsid w:val="00724B2C"/>
    <w:rsid w:val="00726313"/>
    <w:rsid w:val="007276F6"/>
    <w:rsid w:val="00727EED"/>
    <w:rsid w:val="007309BE"/>
    <w:rsid w:val="00735AB8"/>
    <w:rsid w:val="0073697F"/>
    <w:rsid w:val="0073786E"/>
    <w:rsid w:val="00741B52"/>
    <w:rsid w:val="00741BAA"/>
    <w:rsid w:val="00742F9C"/>
    <w:rsid w:val="0074453E"/>
    <w:rsid w:val="00745702"/>
    <w:rsid w:val="0074683E"/>
    <w:rsid w:val="00746ED6"/>
    <w:rsid w:val="007501D5"/>
    <w:rsid w:val="00750A37"/>
    <w:rsid w:val="00763BF1"/>
    <w:rsid w:val="00764518"/>
    <w:rsid w:val="00765F38"/>
    <w:rsid w:val="007660E2"/>
    <w:rsid w:val="00766A05"/>
    <w:rsid w:val="00767331"/>
    <w:rsid w:val="007712F3"/>
    <w:rsid w:val="007746C3"/>
    <w:rsid w:val="007777F7"/>
    <w:rsid w:val="00780306"/>
    <w:rsid w:val="007809AA"/>
    <w:rsid w:val="00780E1B"/>
    <w:rsid w:val="00781184"/>
    <w:rsid w:val="00783DAD"/>
    <w:rsid w:val="007840AC"/>
    <w:rsid w:val="00787679"/>
    <w:rsid w:val="00791A1C"/>
    <w:rsid w:val="00792D07"/>
    <w:rsid w:val="00794390"/>
    <w:rsid w:val="0079591C"/>
    <w:rsid w:val="0079687A"/>
    <w:rsid w:val="00796DE0"/>
    <w:rsid w:val="007A1917"/>
    <w:rsid w:val="007B39AB"/>
    <w:rsid w:val="007B6E51"/>
    <w:rsid w:val="007C0148"/>
    <w:rsid w:val="007D5DBE"/>
    <w:rsid w:val="007D74B8"/>
    <w:rsid w:val="007E0A70"/>
    <w:rsid w:val="007E0DA3"/>
    <w:rsid w:val="007E1063"/>
    <w:rsid w:val="007E2946"/>
    <w:rsid w:val="007E484D"/>
    <w:rsid w:val="007E4C73"/>
    <w:rsid w:val="007F0EBF"/>
    <w:rsid w:val="007F1A6A"/>
    <w:rsid w:val="007F303B"/>
    <w:rsid w:val="007F3051"/>
    <w:rsid w:val="007F38F9"/>
    <w:rsid w:val="007F3A87"/>
    <w:rsid w:val="007F525D"/>
    <w:rsid w:val="007F6C65"/>
    <w:rsid w:val="007F751A"/>
    <w:rsid w:val="00802CB9"/>
    <w:rsid w:val="0080589F"/>
    <w:rsid w:val="00807F1C"/>
    <w:rsid w:val="00811D56"/>
    <w:rsid w:val="008150F7"/>
    <w:rsid w:val="00815A89"/>
    <w:rsid w:val="00822B52"/>
    <w:rsid w:val="008236DC"/>
    <w:rsid w:val="008246EB"/>
    <w:rsid w:val="00827B69"/>
    <w:rsid w:val="00830024"/>
    <w:rsid w:val="00831C86"/>
    <w:rsid w:val="00833C38"/>
    <w:rsid w:val="00835180"/>
    <w:rsid w:val="008375A0"/>
    <w:rsid w:val="0083771F"/>
    <w:rsid w:val="0085386B"/>
    <w:rsid w:val="00856FD5"/>
    <w:rsid w:val="00857B6F"/>
    <w:rsid w:val="00857EDF"/>
    <w:rsid w:val="008609EB"/>
    <w:rsid w:val="00861030"/>
    <w:rsid w:val="0086171A"/>
    <w:rsid w:val="008627BA"/>
    <w:rsid w:val="008654A5"/>
    <w:rsid w:val="008672EC"/>
    <w:rsid w:val="008675A2"/>
    <w:rsid w:val="00876AD4"/>
    <w:rsid w:val="0087799C"/>
    <w:rsid w:val="00880767"/>
    <w:rsid w:val="00880EF9"/>
    <w:rsid w:val="00881F12"/>
    <w:rsid w:val="00883C5F"/>
    <w:rsid w:val="00884F4F"/>
    <w:rsid w:val="0088588F"/>
    <w:rsid w:val="00892897"/>
    <w:rsid w:val="00893291"/>
    <w:rsid w:val="00893347"/>
    <w:rsid w:val="00894205"/>
    <w:rsid w:val="00895939"/>
    <w:rsid w:val="008A0B4A"/>
    <w:rsid w:val="008A1399"/>
    <w:rsid w:val="008A1ADE"/>
    <w:rsid w:val="008B00F3"/>
    <w:rsid w:val="008B2773"/>
    <w:rsid w:val="008B4C33"/>
    <w:rsid w:val="008B5451"/>
    <w:rsid w:val="008C2477"/>
    <w:rsid w:val="008C4B03"/>
    <w:rsid w:val="008D01E4"/>
    <w:rsid w:val="008D11E4"/>
    <w:rsid w:val="008D129C"/>
    <w:rsid w:val="008D1B85"/>
    <w:rsid w:val="008D21C6"/>
    <w:rsid w:val="008D31A0"/>
    <w:rsid w:val="008D33B1"/>
    <w:rsid w:val="008D59B6"/>
    <w:rsid w:val="008D5A96"/>
    <w:rsid w:val="008D5CFA"/>
    <w:rsid w:val="008E1320"/>
    <w:rsid w:val="008E185F"/>
    <w:rsid w:val="008E227A"/>
    <w:rsid w:val="008E278F"/>
    <w:rsid w:val="008E4A4E"/>
    <w:rsid w:val="008E6C71"/>
    <w:rsid w:val="008E77E2"/>
    <w:rsid w:val="008F016D"/>
    <w:rsid w:val="008F301C"/>
    <w:rsid w:val="008F4076"/>
    <w:rsid w:val="00903A14"/>
    <w:rsid w:val="00904AC6"/>
    <w:rsid w:val="009062FA"/>
    <w:rsid w:val="0090731B"/>
    <w:rsid w:val="00912985"/>
    <w:rsid w:val="00914390"/>
    <w:rsid w:val="009229B7"/>
    <w:rsid w:val="00922F13"/>
    <w:rsid w:val="00925F94"/>
    <w:rsid w:val="00926547"/>
    <w:rsid w:val="009303FF"/>
    <w:rsid w:val="00930606"/>
    <w:rsid w:val="00930CA9"/>
    <w:rsid w:val="00931BE4"/>
    <w:rsid w:val="00933FF0"/>
    <w:rsid w:val="0093438C"/>
    <w:rsid w:val="0093490C"/>
    <w:rsid w:val="00940B77"/>
    <w:rsid w:val="00940F82"/>
    <w:rsid w:val="0094184F"/>
    <w:rsid w:val="00943649"/>
    <w:rsid w:val="00943905"/>
    <w:rsid w:val="009446F5"/>
    <w:rsid w:val="00946136"/>
    <w:rsid w:val="00947323"/>
    <w:rsid w:val="00947FE6"/>
    <w:rsid w:val="00951C6F"/>
    <w:rsid w:val="00953913"/>
    <w:rsid w:val="00956EEA"/>
    <w:rsid w:val="009629D8"/>
    <w:rsid w:val="009632D3"/>
    <w:rsid w:val="00964348"/>
    <w:rsid w:val="00965D9C"/>
    <w:rsid w:val="00967154"/>
    <w:rsid w:val="0096774A"/>
    <w:rsid w:val="0097379C"/>
    <w:rsid w:val="009748D0"/>
    <w:rsid w:val="009768AD"/>
    <w:rsid w:val="00981C88"/>
    <w:rsid w:val="009836DD"/>
    <w:rsid w:val="00985796"/>
    <w:rsid w:val="00986362"/>
    <w:rsid w:val="00986DB3"/>
    <w:rsid w:val="00990730"/>
    <w:rsid w:val="00991C55"/>
    <w:rsid w:val="00995BAC"/>
    <w:rsid w:val="00997C1A"/>
    <w:rsid w:val="009A1ADD"/>
    <w:rsid w:val="009A2EF0"/>
    <w:rsid w:val="009A30DE"/>
    <w:rsid w:val="009A3D1D"/>
    <w:rsid w:val="009A47C6"/>
    <w:rsid w:val="009A577E"/>
    <w:rsid w:val="009A62A1"/>
    <w:rsid w:val="009B4375"/>
    <w:rsid w:val="009B7CFA"/>
    <w:rsid w:val="009C1A1E"/>
    <w:rsid w:val="009C4D7A"/>
    <w:rsid w:val="009D3BFC"/>
    <w:rsid w:val="009D6958"/>
    <w:rsid w:val="009E15B3"/>
    <w:rsid w:val="009E1BE6"/>
    <w:rsid w:val="009E41CE"/>
    <w:rsid w:val="009E6A85"/>
    <w:rsid w:val="009F22DE"/>
    <w:rsid w:val="009F6932"/>
    <w:rsid w:val="009F6A06"/>
    <w:rsid w:val="009F74B7"/>
    <w:rsid w:val="009F777F"/>
    <w:rsid w:val="00A06A05"/>
    <w:rsid w:val="00A074CC"/>
    <w:rsid w:val="00A079DC"/>
    <w:rsid w:val="00A07D1E"/>
    <w:rsid w:val="00A1274A"/>
    <w:rsid w:val="00A13FBB"/>
    <w:rsid w:val="00A14AB7"/>
    <w:rsid w:val="00A14DAC"/>
    <w:rsid w:val="00A155CB"/>
    <w:rsid w:val="00A17610"/>
    <w:rsid w:val="00A2045F"/>
    <w:rsid w:val="00A25A53"/>
    <w:rsid w:val="00A276E1"/>
    <w:rsid w:val="00A3005B"/>
    <w:rsid w:val="00A304F9"/>
    <w:rsid w:val="00A422D2"/>
    <w:rsid w:val="00A469E6"/>
    <w:rsid w:val="00A60FB5"/>
    <w:rsid w:val="00A65748"/>
    <w:rsid w:val="00A67B9B"/>
    <w:rsid w:val="00A70468"/>
    <w:rsid w:val="00A748AE"/>
    <w:rsid w:val="00A769C8"/>
    <w:rsid w:val="00A80FA6"/>
    <w:rsid w:val="00A81C92"/>
    <w:rsid w:val="00A82BCC"/>
    <w:rsid w:val="00A90A3B"/>
    <w:rsid w:val="00A91091"/>
    <w:rsid w:val="00AA19E4"/>
    <w:rsid w:val="00AA4878"/>
    <w:rsid w:val="00AB065B"/>
    <w:rsid w:val="00AB0779"/>
    <w:rsid w:val="00AB11DA"/>
    <w:rsid w:val="00AB19F0"/>
    <w:rsid w:val="00AB2DA4"/>
    <w:rsid w:val="00AB4DD3"/>
    <w:rsid w:val="00AB57B3"/>
    <w:rsid w:val="00AB7B7C"/>
    <w:rsid w:val="00AC7797"/>
    <w:rsid w:val="00AE0CC0"/>
    <w:rsid w:val="00AF1B7D"/>
    <w:rsid w:val="00AF1FF5"/>
    <w:rsid w:val="00AF297E"/>
    <w:rsid w:val="00AF346F"/>
    <w:rsid w:val="00B02BCC"/>
    <w:rsid w:val="00B031F3"/>
    <w:rsid w:val="00B0494B"/>
    <w:rsid w:val="00B07A74"/>
    <w:rsid w:val="00B14434"/>
    <w:rsid w:val="00B152FB"/>
    <w:rsid w:val="00B3551B"/>
    <w:rsid w:val="00B409EF"/>
    <w:rsid w:val="00B422F1"/>
    <w:rsid w:val="00B423C7"/>
    <w:rsid w:val="00B42D0A"/>
    <w:rsid w:val="00B43A33"/>
    <w:rsid w:val="00B448D4"/>
    <w:rsid w:val="00B54155"/>
    <w:rsid w:val="00B55DED"/>
    <w:rsid w:val="00B61341"/>
    <w:rsid w:val="00B71ACA"/>
    <w:rsid w:val="00B74F4C"/>
    <w:rsid w:val="00B8012F"/>
    <w:rsid w:val="00B81B30"/>
    <w:rsid w:val="00B82962"/>
    <w:rsid w:val="00B83440"/>
    <w:rsid w:val="00B83A82"/>
    <w:rsid w:val="00B9025F"/>
    <w:rsid w:val="00B906CD"/>
    <w:rsid w:val="00B90917"/>
    <w:rsid w:val="00B91B3B"/>
    <w:rsid w:val="00B91F24"/>
    <w:rsid w:val="00B96ACE"/>
    <w:rsid w:val="00BA118D"/>
    <w:rsid w:val="00BA11EF"/>
    <w:rsid w:val="00BA15BF"/>
    <w:rsid w:val="00BA7B10"/>
    <w:rsid w:val="00BA7BD3"/>
    <w:rsid w:val="00BA7D54"/>
    <w:rsid w:val="00BB1813"/>
    <w:rsid w:val="00BB4817"/>
    <w:rsid w:val="00BB7693"/>
    <w:rsid w:val="00BC1888"/>
    <w:rsid w:val="00BC2ACC"/>
    <w:rsid w:val="00BC3144"/>
    <w:rsid w:val="00BC6BD8"/>
    <w:rsid w:val="00BC707F"/>
    <w:rsid w:val="00BD711F"/>
    <w:rsid w:val="00BE0FD8"/>
    <w:rsid w:val="00BE3502"/>
    <w:rsid w:val="00BE49A7"/>
    <w:rsid w:val="00BE4AC0"/>
    <w:rsid w:val="00BE56A3"/>
    <w:rsid w:val="00BE710C"/>
    <w:rsid w:val="00BF0E36"/>
    <w:rsid w:val="00BF12FD"/>
    <w:rsid w:val="00BF183D"/>
    <w:rsid w:val="00BF21E2"/>
    <w:rsid w:val="00BF62A0"/>
    <w:rsid w:val="00BF6547"/>
    <w:rsid w:val="00BF6F62"/>
    <w:rsid w:val="00C01856"/>
    <w:rsid w:val="00C03431"/>
    <w:rsid w:val="00C043F6"/>
    <w:rsid w:val="00C0587B"/>
    <w:rsid w:val="00C065E7"/>
    <w:rsid w:val="00C077E8"/>
    <w:rsid w:val="00C13D81"/>
    <w:rsid w:val="00C15BEF"/>
    <w:rsid w:val="00C16688"/>
    <w:rsid w:val="00C1761C"/>
    <w:rsid w:val="00C20B68"/>
    <w:rsid w:val="00C21083"/>
    <w:rsid w:val="00C24CBE"/>
    <w:rsid w:val="00C275D2"/>
    <w:rsid w:val="00C2794B"/>
    <w:rsid w:val="00C30EA8"/>
    <w:rsid w:val="00C3280A"/>
    <w:rsid w:val="00C33111"/>
    <w:rsid w:val="00C33599"/>
    <w:rsid w:val="00C41F39"/>
    <w:rsid w:val="00C421AD"/>
    <w:rsid w:val="00C427B0"/>
    <w:rsid w:val="00C43186"/>
    <w:rsid w:val="00C51F4C"/>
    <w:rsid w:val="00C52D10"/>
    <w:rsid w:val="00C532D4"/>
    <w:rsid w:val="00C53523"/>
    <w:rsid w:val="00C55CA0"/>
    <w:rsid w:val="00C56D85"/>
    <w:rsid w:val="00C5718D"/>
    <w:rsid w:val="00C60383"/>
    <w:rsid w:val="00C60F96"/>
    <w:rsid w:val="00C61CB9"/>
    <w:rsid w:val="00C64279"/>
    <w:rsid w:val="00C64AE9"/>
    <w:rsid w:val="00C65EA4"/>
    <w:rsid w:val="00C66A2E"/>
    <w:rsid w:val="00C67468"/>
    <w:rsid w:val="00C7164F"/>
    <w:rsid w:val="00C7166B"/>
    <w:rsid w:val="00C725BE"/>
    <w:rsid w:val="00C72852"/>
    <w:rsid w:val="00C76449"/>
    <w:rsid w:val="00C7706D"/>
    <w:rsid w:val="00C80D16"/>
    <w:rsid w:val="00C85175"/>
    <w:rsid w:val="00C9097B"/>
    <w:rsid w:val="00C92E2E"/>
    <w:rsid w:val="00C949ED"/>
    <w:rsid w:val="00C9712A"/>
    <w:rsid w:val="00C971F5"/>
    <w:rsid w:val="00CA00A2"/>
    <w:rsid w:val="00CA1174"/>
    <w:rsid w:val="00CA1BF0"/>
    <w:rsid w:val="00CA7CF8"/>
    <w:rsid w:val="00CB01A2"/>
    <w:rsid w:val="00CB252D"/>
    <w:rsid w:val="00CB308B"/>
    <w:rsid w:val="00CB36AF"/>
    <w:rsid w:val="00CB64A1"/>
    <w:rsid w:val="00CC0B6C"/>
    <w:rsid w:val="00CC621A"/>
    <w:rsid w:val="00CC698A"/>
    <w:rsid w:val="00CD0949"/>
    <w:rsid w:val="00CD0B43"/>
    <w:rsid w:val="00CD0E59"/>
    <w:rsid w:val="00CD2E8C"/>
    <w:rsid w:val="00CD4FA7"/>
    <w:rsid w:val="00CD5F1E"/>
    <w:rsid w:val="00CE026F"/>
    <w:rsid w:val="00CE1DFB"/>
    <w:rsid w:val="00CE211E"/>
    <w:rsid w:val="00CE310C"/>
    <w:rsid w:val="00CE3EE7"/>
    <w:rsid w:val="00CF017C"/>
    <w:rsid w:val="00CF2283"/>
    <w:rsid w:val="00CF32FF"/>
    <w:rsid w:val="00CF34F8"/>
    <w:rsid w:val="00CF4E5F"/>
    <w:rsid w:val="00CF5025"/>
    <w:rsid w:val="00D002DE"/>
    <w:rsid w:val="00D03146"/>
    <w:rsid w:val="00D03166"/>
    <w:rsid w:val="00D03DB0"/>
    <w:rsid w:val="00D0701F"/>
    <w:rsid w:val="00D12911"/>
    <w:rsid w:val="00D152F7"/>
    <w:rsid w:val="00D161A2"/>
    <w:rsid w:val="00D229C7"/>
    <w:rsid w:val="00D2669A"/>
    <w:rsid w:val="00D32797"/>
    <w:rsid w:val="00D33A13"/>
    <w:rsid w:val="00D342A0"/>
    <w:rsid w:val="00D34ABD"/>
    <w:rsid w:val="00D35B22"/>
    <w:rsid w:val="00D364FF"/>
    <w:rsid w:val="00D37200"/>
    <w:rsid w:val="00D43A5C"/>
    <w:rsid w:val="00D4603C"/>
    <w:rsid w:val="00D57710"/>
    <w:rsid w:val="00D6077F"/>
    <w:rsid w:val="00D613E6"/>
    <w:rsid w:val="00D63044"/>
    <w:rsid w:val="00D64021"/>
    <w:rsid w:val="00D65659"/>
    <w:rsid w:val="00D67A2F"/>
    <w:rsid w:val="00D67B98"/>
    <w:rsid w:val="00D71BE0"/>
    <w:rsid w:val="00D751A1"/>
    <w:rsid w:val="00D80F15"/>
    <w:rsid w:val="00D813E2"/>
    <w:rsid w:val="00D81D1E"/>
    <w:rsid w:val="00D83C45"/>
    <w:rsid w:val="00D84703"/>
    <w:rsid w:val="00D85E5B"/>
    <w:rsid w:val="00D86E49"/>
    <w:rsid w:val="00D90676"/>
    <w:rsid w:val="00D907E9"/>
    <w:rsid w:val="00D91F7A"/>
    <w:rsid w:val="00D9215A"/>
    <w:rsid w:val="00DA2C7B"/>
    <w:rsid w:val="00DA3B45"/>
    <w:rsid w:val="00DB129A"/>
    <w:rsid w:val="00DB3076"/>
    <w:rsid w:val="00DB5A97"/>
    <w:rsid w:val="00DC0C54"/>
    <w:rsid w:val="00DC1320"/>
    <w:rsid w:val="00DC650D"/>
    <w:rsid w:val="00DC7282"/>
    <w:rsid w:val="00DD50AD"/>
    <w:rsid w:val="00DD51E6"/>
    <w:rsid w:val="00DD5432"/>
    <w:rsid w:val="00DD6A66"/>
    <w:rsid w:val="00DE08CE"/>
    <w:rsid w:val="00DE256E"/>
    <w:rsid w:val="00DE3475"/>
    <w:rsid w:val="00DE4002"/>
    <w:rsid w:val="00DE61C7"/>
    <w:rsid w:val="00DF08B8"/>
    <w:rsid w:val="00DF1D5E"/>
    <w:rsid w:val="00DF26FD"/>
    <w:rsid w:val="00DF6D46"/>
    <w:rsid w:val="00E02567"/>
    <w:rsid w:val="00E037F9"/>
    <w:rsid w:val="00E04BB9"/>
    <w:rsid w:val="00E1038E"/>
    <w:rsid w:val="00E11769"/>
    <w:rsid w:val="00E1178B"/>
    <w:rsid w:val="00E11B1D"/>
    <w:rsid w:val="00E16161"/>
    <w:rsid w:val="00E1629A"/>
    <w:rsid w:val="00E1643D"/>
    <w:rsid w:val="00E16ACC"/>
    <w:rsid w:val="00E20181"/>
    <w:rsid w:val="00E31B43"/>
    <w:rsid w:val="00E329B4"/>
    <w:rsid w:val="00E337B7"/>
    <w:rsid w:val="00E340EF"/>
    <w:rsid w:val="00E359AB"/>
    <w:rsid w:val="00E35B9B"/>
    <w:rsid w:val="00E372FC"/>
    <w:rsid w:val="00E37767"/>
    <w:rsid w:val="00E42197"/>
    <w:rsid w:val="00E44661"/>
    <w:rsid w:val="00E475F9"/>
    <w:rsid w:val="00E54E97"/>
    <w:rsid w:val="00E55D33"/>
    <w:rsid w:val="00E5726D"/>
    <w:rsid w:val="00E57500"/>
    <w:rsid w:val="00E62BA2"/>
    <w:rsid w:val="00E62DDA"/>
    <w:rsid w:val="00E64045"/>
    <w:rsid w:val="00E64F84"/>
    <w:rsid w:val="00E658F8"/>
    <w:rsid w:val="00E65EA0"/>
    <w:rsid w:val="00E66F61"/>
    <w:rsid w:val="00E70AE6"/>
    <w:rsid w:val="00E71B45"/>
    <w:rsid w:val="00E71D9C"/>
    <w:rsid w:val="00E71E30"/>
    <w:rsid w:val="00E731A7"/>
    <w:rsid w:val="00E740DD"/>
    <w:rsid w:val="00E76AD9"/>
    <w:rsid w:val="00E8057B"/>
    <w:rsid w:val="00E8096B"/>
    <w:rsid w:val="00E81E61"/>
    <w:rsid w:val="00E820BB"/>
    <w:rsid w:val="00E836EB"/>
    <w:rsid w:val="00E9016F"/>
    <w:rsid w:val="00E9269C"/>
    <w:rsid w:val="00E931A4"/>
    <w:rsid w:val="00E95D35"/>
    <w:rsid w:val="00E9622F"/>
    <w:rsid w:val="00EB3214"/>
    <w:rsid w:val="00EB3D87"/>
    <w:rsid w:val="00EB4F18"/>
    <w:rsid w:val="00EC0A9A"/>
    <w:rsid w:val="00EC3277"/>
    <w:rsid w:val="00EC742C"/>
    <w:rsid w:val="00ED69D3"/>
    <w:rsid w:val="00ED7037"/>
    <w:rsid w:val="00EE0078"/>
    <w:rsid w:val="00EE2709"/>
    <w:rsid w:val="00EE29DD"/>
    <w:rsid w:val="00EE322D"/>
    <w:rsid w:val="00EE3CAA"/>
    <w:rsid w:val="00EF151C"/>
    <w:rsid w:val="00EF1870"/>
    <w:rsid w:val="00EF2843"/>
    <w:rsid w:val="00EF287B"/>
    <w:rsid w:val="00EF4E46"/>
    <w:rsid w:val="00EF5E14"/>
    <w:rsid w:val="00EF5FE5"/>
    <w:rsid w:val="00EF6D0B"/>
    <w:rsid w:val="00F0121F"/>
    <w:rsid w:val="00F015BE"/>
    <w:rsid w:val="00F01B73"/>
    <w:rsid w:val="00F05A5E"/>
    <w:rsid w:val="00F06700"/>
    <w:rsid w:val="00F06BDE"/>
    <w:rsid w:val="00F13850"/>
    <w:rsid w:val="00F150E3"/>
    <w:rsid w:val="00F15A24"/>
    <w:rsid w:val="00F25A42"/>
    <w:rsid w:val="00F26F81"/>
    <w:rsid w:val="00F30594"/>
    <w:rsid w:val="00F314B4"/>
    <w:rsid w:val="00F3221F"/>
    <w:rsid w:val="00F32AE9"/>
    <w:rsid w:val="00F40DD1"/>
    <w:rsid w:val="00F44BDC"/>
    <w:rsid w:val="00F505CA"/>
    <w:rsid w:val="00F50FA9"/>
    <w:rsid w:val="00F54D03"/>
    <w:rsid w:val="00F57F58"/>
    <w:rsid w:val="00F601F5"/>
    <w:rsid w:val="00F66AC7"/>
    <w:rsid w:val="00F66B95"/>
    <w:rsid w:val="00F70400"/>
    <w:rsid w:val="00F74BF3"/>
    <w:rsid w:val="00F81739"/>
    <w:rsid w:val="00F9213B"/>
    <w:rsid w:val="00F93FE1"/>
    <w:rsid w:val="00F97824"/>
    <w:rsid w:val="00FA0162"/>
    <w:rsid w:val="00FA05BA"/>
    <w:rsid w:val="00FA0DD2"/>
    <w:rsid w:val="00FA14AD"/>
    <w:rsid w:val="00FA5D97"/>
    <w:rsid w:val="00FA6504"/>
    <w:rsid w:val="00FA712B"/>
    <w:rsid w:val="00FB30B6"/>
    <w:rsid w:val="00FB42FA"/>
    <w:rsid w:val="00FB58C4"/>
    <w:rsid w:val="00FB7110"/>
    <w:rsid w:val="00FC3516"/>
    <w:rsid w:val="00FC4552"/>
    <w:rsid w:val="00FC4C0E"/>
    <w:rsid w:val="00FC586C"/>
    <w:rsid w:val="00FD0053"/>
    <w:rsid w:val="00FD2A6C"/>
    <w:rsid w:val="00FE09C2"/>
    <w:rsid w:val="00FE0E51"/>
    <w:rsid w:val="00FE1BF5"/>
    <w:rsid w:val="00FE326C"/>
    <w:rsid w:val="00FE5B5B"/>
    <w:rsid w:val="00FF13FC"/>
    <w:rsid w:val="00FF413F"/>
    <w:rsid w:val="00FF4C05"/>
    <w:rsid w:val="00FF56D8"/>
    <w:rsid w:val="00FF5DC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4AA28B96"/>
  <w15:docId w15:val="{779BDE1D-7F5E-4218-88C0-C9DC522F7F3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iPriority="0" w:unhideWhenUsed="1"/>
    <w:lsdException w:name="header" w:semiHidden="1" w:uiPriority="0"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iPriority="0" w:unhideWhenUsed="1"/>
    <w:lsdException w:name="line number" w:semiHidden="1" w:unhideWhenUsed="1"/>
    <w:lsdException w:name="page number" w:semiHidden="1" w:unhideWhenUsed="1"/>
    <w:lsdException w:name="endnote reference" w:semiHidden="1" w:uiPriority="0"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0"/>
    <w:lsdException w:name="Table Theme" w:semiHidden="1" w:unhideWhenUsed="1"/>
    <w:lsdException w:name="Placeholder Text" w:semiHidden="1"/>
    <w:lsdException w:name="No Spacing" w:semiHidden="1" w:uiPriority="1" w:unhideWhenUsed="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semiHidden="1" w:uiPriority="32" w:unhideWhenUsed="1" w:qFormat="1"/>
    <w:lsdException w:name="Book Title" w:semiHidden="1" w:uiPriority="33" w:unhideWhenUsed="1"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semiHidden/>
    <w:qFormat/>
    <w:rsid w:val="005A7896"/>
    <w:pPr>
      <w:spacing w:after="0" w:line="240" w:lineRule="auto"/>
    </w:pPr>
    <w:rPr>
      <w:rFonts w:ascii="Times New Roman" w:eastAsia="Times New Roman" w:hAnsi="Times New Roman" w:cs="Times New Roman"/>
      <w:sz w:val="24"/>
      <w:szCs w:val="20"/>
    </w:rPr>
  </w:style>
  <w:style w:type="paragraph" w:styleId="Heading1">
    <w:name w:val="heading 1"/>
    <w:next w:val="SectionHead"/>
    <w:link w:val="Heading1Char"/>
    <w:rsid w:val="00312F30"/>
    <w:pPr>
      <w:keepNext/>
      <w:pageBreakBefore/>
      <w:spacing w:before="480" w:after="480" w:line="440" w:lineRule="exact"/>
      <w:outlineLvl w:val="0"/>
    </w:pPr>
    <w:rPr>
      <w:rFonts w:ascii="Arial Narrow" w:eastAsia="Times New Roman" w:hAnsi="Arial Narrow" w:cs="Times New Roman"/>
      <w:caps/>
      <w:sz w:val="40"/>
      <w:szCs w:val="20"/>
    </w:rPr>
  </w:style>
  <w:style w:type="paragraph" w:styleId="Heading2">
    <w:name w:val="heading 2"/>
    <w:basedOn w:val="Heading1"/>
    <w:next w:val="SectionHead"/>
    <w:link w:val="Heading2Char"/>
    <w:semiHidden/>
    <w:rsid w:val="00312F30"/>
    <w:pPr>
      <w:outlineLvl w:val="1"/>
    </w:pPr>
  </w:style>
  <w:style w:type="paragraph" w:styleId="Heading3">
    <w:name w:val="heading 3"/>
    <w:basedOn w:val="Normal"/>
    <w:next w:val="BodyText"/>
    <w:link w:val="Heading3Char"/>
    <w:semiHidden/>
    <w:qFormat/>
    <w:rsid w:val="00312F30"/>
    <w:pPr>
      <w:spacing w:before="120"/>
      <w:outlineLvl w:val="2"/>
    </w:pPr>
    <w:rPr>
      <w:rFonts w:ascii="Arial" w:hAnsi="Arial"/>
      <w:b/>
    </w:rPr>
  </w:style>
  <w:style w:type="paragraph" w:styleId="Heading4">
    <w:name w:val="heading 4"/>
    <w:basedOn w:val="Normal"/>
    <w:next w:val="Normal"/>
    <w:link w:val="Heading4Char"/>
    <w:semiHidden/>
    <w:qFormat/>
    <w:rsid w:val="00312F30"/>
    <w:pPr>
      <w:keepNext/>
      <w:outlineLvl w:val="3"/>
    </w:pPr>
    <w:rPr>
      <w:rFonts w:ascii="Helvetica" w:hAnsi="Helvetica"/>
      <w:i/>
      <w:sz w:val="20"/>
    </w:rPr>
  </w:style>
  <w:style w:type="paragraph" w:styleId="Heading5">
    <w:name w:val="heading 5"/>
    <w:basedOn w:val="Normal"/>
    <w:next w:val="Normal"/>
    <w:link w:val="Heading5Char"/>
    <w:semiHidden/>
    <w:qFormat/>
    <w:rsid w:val="00312F30"/>
    <w:pPr>
      <w:numPr>
        <w:ilvl w:val="4"/>
        <w:numId w:val="24"/>
      </w:numPr>
      <w:spacing w:before="240" w:after="60"/>
      <w:outlineLvl w:val="4"/>
    </w:pPr>
    <w:rPr>
      <w:b/>
      <w:bCs/>
      <w:i/>
      <w:iCs/>
      <w:sz w:val="26"/>
      <w:szCs w:val="26"/>
    </w:rPr>
  </w:style>
  <w:style w:type="paragraph" w:styleId="Heading6">
    <w:name w:val="heading 6"/>
    <w:basedOn w:val="Normal"/>
    <w:next w:val="Normal"/>
    <w:link w:val="Heading6Char"/>
    <w:semiHidden/>
    <w:qFormat/>
    <w:rsid w:val="00312F30"/>
    <w:pPr>
      <w:numPr>
        <w:ilvl w:val="5"/>
        <w:numId w:val="24"/>
      </w:numPr>
      <w:spacing w:before="240" w:after="60"/>
      <w:outlineLvl w:val="5"/>
    </w:pPr>
    <w:rPr>
      <w:b/>
      <w:bCs/>
      <w:sz w:val="22"/>
      <w:szCs w:val="22"/>
    </w:rPr>
  </w:style>
  <w:style w:type="paragraph" w:styleId="Heading7">
    <w:name w:val="heading 7"/>
    <w:basedOn w:val="Normal"/>
    <w:next w:val="Normal"/>
    <w:link w:val="Heading7Char"/>
    <w:semiHidden/>
    <w:qFormat/>
    <w:rsid w:val="00312F30"/>
    <w:pPr>
      <w:numPr>
        <w:ilvl w:val="6"/>
        <w:numId w:val="24"/>
      </w:numPr>
      <w:spacing w:before="240" w:after="60"/>
      <w:outlineLvl w:val="6"/>
    </w:pPr>
  </w:style>
  <w:style w:type="paragraph" w:styleId="Heading8">
    <w:name w:val="heading 8"/>
    <w:basedOn w:val="Normal"/>
    <w:next w:val="Normal"/>
    <w:link w:val="Heading8Char"/>
    <w:semiHidden/>
    <w:qFormat/>
    <w:rsid w:val="00312F30"/>
    <w:pPr>
      <w:spacing w:before="240" w:after="60"/>
      <w:outlineLvl w:val="7"/>
    </w:pPr>
    <w:rPr>
      <w:i/>
      <w:iCs/>
    </w:rPr>
  </w:style>
  <w:style w:type="paragraph" w:styleId="Heading9">
    <w:name w:val="heading 9"/>
    <w:basedOn w:val="Normal"/>
    <w:next w:val="Normal"/>
    <w:link w:val="Heading9Char"/>
    <w:semiHidden/>
    <w:qFormat/>
    <w:rsid w:val="00312F30"/>
    <w:pPr>
      <w:numPr>
        <w:ilvl w:val="8"/>
        <w:numId w:val="24"/>
      </w:numPr>
      <w:spacing w:before="240" w:after="60"/>
      <w:outlineLvl w:val="8"/>
    </w:pPr>
    <w:rPr>
      <w:rFonts w:ascii="Arial" w:hAnsi="Arial"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SectionHead">
    <w:name w:val="Section Head"/>
    <w:next w:val="BodyText"/>
    <w:rsid w:val="00312F30"/>
    <w:pPr>
      <w:keepNext/>
      <w:spacing w:before="300" w:after="0" w:line="240" w:lineRule="auto"/>
    </w:pPr>
    <w:rPr>
      <w:rFonts w:ascii="Arial Narrow" w:eastAsia="Times New Roman" w:hAnsi="Arial Narrow" w:cs="Times New Roman"/>
      <w:b/>
      <w:sz w:val="26"/>
      <w:szCs w:val="20"/>
    </w:rPr>
  </w:style>
  <w:style w:type="paragraph" w:styleId="BodyText">
    <w:name w:val="Body Text"/>
    <w:link w:val="BodyTextChar"/>
    <w:rsid w:val="00312F30"/>
    <w:pPr>
      <w:suppressAutoHyphens/>
      <w:spacing w:before="120" w:after="0" w:line="240" w:lineRule="auto"/>
    </w:pPr>
    <w:rPr>
      <w:rFonts w:ascii="Century Schoolbook" w:eastAsia="Times New Roman" w:hAnsi="Century Schoolbook" w:cs="Times New Roman"/>
      <w:sz w:val="20"/>
      <w:szCs w:val="20"/>
    </w:rPr>
  </w:style>
  <w:style w:type="character" w:customStyle="1" w:styleId="BodyTextChar">
    <w:name w:val="Body Text Char"/>
    <w:basedOn w:val="DefaultParagraphFont"/>
    <w:link w:val="BodyText"/>
    <w:rsid w:val="00466946"/>
    <w:rPr>
      <w:rFonts w:ascii="Century Schoolbook" w:eastAsia="Times New Roman" w:hAnsi="Century Schoolbook" w:cs="Times New Roman"/>
      <w:sz w:val="20"/>
      <w:szCs w:val="20"/>
    </w:rPr>
  </w:style>
  <w:style w:type="character" w:customStyle="1" w:styleId="Heading1Char">
    <w:name w:val="Heading 1 Char"/>
    <w:basedOn w:val="DefaultParagraphFont"/>
    <w:link w:val="Heading1"/>
    <w:rsid w:val="00466946"/>
    <w:rPr>
      <w:rFonts w:ascii="Arial Narrow" w:eastAsia="Times New Roman" w:hAnsi="Arial Narrow" w:cs="Times New Roman"/>
      <w:caps/>
      <w:sz w:val="40"/>
      <w:szCs w:val="20"/>
    </w:rPr>
  </w:style>
  <w:style w:type="character" w:customStyle="1" w:styleId="Heading2Char">
    <w:name w:val="Heading 2 Char"/>
    <w:basedOn w:val="DefaultParagraphFont"/>
    <w:link w:val="Heading2"/>
    <w:semiHidden/>
    <w:rsid w:val="00466946"/>
    <w:rPr>
      <w:rFonts w:ascii="Arial Narrow" w:eastAsia="Times New Roman" w:hAnsi="Arial Narrow" w:cs="Times New Roman"/>
      <w:caps/>
      <w:sz w:val="40"/>
      <w:szCs w:val="20"/>
    </w:rPr>
  </w:style>
  <w:style w:type="character" w:customStyle="1" w:styleId="Heading3Char">
    <w:name w:val="Heading 3 Char"/>
    <w:basedOn w:val="DefaultParagraphFont"/>
    <w:link w:val="Heading3"/>
    <w:semiHidden/>
    <w:rsid w:val="00466946"/>
    <w:rPr>
      <w:rFonts w:ascii="Arial" w:eastAsia="Times New Roman" w:hAnsi="Arial" w:cs="Times New Roman"/>
      <w:b/>
      <w:sz w:val="24"/>
      <w:szCs w:val="20"/>
    </w:rPr>
  </w:style>
  <w:style w:type="character" w:customStyle="1" w:styleId="Heading4Char">
    <w:name w:val="Heading 4 Char"/>
    <w:basedOn w:val="DefaultParagraphFont"/>
    <w:link w:val="Heading4"/>
    <w:semiHidden/>
    <w:rsid w:val="00466946"/>
    <w:rPr>
      <w:rFonts w:ascii="Helvetica" w:eastAsia="Times New Roman" w:hAnsi="Helvetica" w:cs="Times New Roman"/>
      <w:i/>
      <w:sz w:val="20"/>
      <w:szCs w:val="20"/>
    </w:rPr>
  </w:style>
  <w:style w:type="character" w:customStyle="1" w:styleId="Heading5Char">
    <w:name w:val="Heading 5 Char"/>
    <w:basedOn w:val="DefaultParagraphFont"/>
    <w:link w:val="Heading5"/>
    <w:semiHidden/>
    <w:rsid w:val="00466946"/>
    <w:rPr>
      <w:rFonts w:ascii="Times New Roman" w:eastAsia="Times New Roman" w:hAnsi="Times New Roman" w:cs="Times New Roman"/>
      <w:b/>
      <w:bCs/>
      <w:i/>
      <w:iCs/>
      <w:sz w:val="26"/>
      <w:szCs w:val="26"/>
    </w:rPr>
  </w:style>
  <w:style w:type="character" w:customStyle="1" w:styleId="Heading6Char">
    <w:name w:val="Heading 6 Char"/>
    <w:basedOn w:val="DefaultParagraphFont"/>
    <w:link w:val="Heading6"/>
    <w:semiHidden/>
    <w:rsid w:val="00466946"/>
    <w:rPr>
      <w:rFonts w:ascii="Times New Roman" w:eastAsia="Times New Roman" w:hAnsi="Times New Roman" w:cs="Times New Roman"/>
      <w:b/>
      <w:bCs/>
    </w:rPr>
  </w:style>
  <w:style w:type="character" w:customStyle="1" w:styleId="Heading7Char">
    <w:name w:val="Heading 7 Char"/>
    <w:basedOn w:val="DefaultParagraphFont"/>
    <w:link w:val="Heading7"/>
    <w:semiHidden/>
    <w:rsid w:val="00466946"/>
    <w:rPr>
      <w:rFonts w:ascii="Times New Roman" w:eastAsia="Times New Roman" w:hAnsi="Times New Roman" w:cs="Times New Roman"/>
      <w:sz w:val="24"/>
      <w:szCs w:val="20"/>
    </w:rPr>
  </w:style>
  <w:style w:type="character" w:customStyle="1" w:styleId="Heading8Char">
    <w:name w:val="Heading 8 Char"/>
    <w:basedOn w:val="DefaultParagraphFont"/>
    <w:link w:val="Heading8"/>
    <w:semiHidden/>
    <w:rsid w:val="00466946"/>
    <w:rPr>
      <w:rFonts w:ascii="Times New Roman" w:eastAsia="Times New Roman" w:hAnsi="Times New Roman" w:cs="Times New Roman"/>
      <w:i/>
      <w:iCs/>
      <w:sz w:val="24"/>
      <w:szCs w:val="20"/>
    </w:rPr>
  </w:style>
  <w:style w:type="character" w:customStyle="1" w:styleId="Heading9Char">
    <w:name w:val="Heading 9 Char"/>
    <w:basedOn w:val="DefaultParagraphFont"/>
    <w:link w:val="Heading9"/>
    <w:semiHidden/>
    <w:rsid w:val="00466946"/>
    <w:rPr>
      <w:rFonts w:ascii="Arial" w:eastAsia="Times New Roman" w:hAnsi="Arial" w:cs="Arial"/>
    </w:rPr>
  </w:style>
  <w:style w:type="paragraph" w:customStyle="1" w:styleId="Step">
    <w:name w:val="Step"/>
    <w:link w:val="StepChar"/>
    <w:qFormat/>
    <w:rsid w:val="00394CE8"/>
    <w:pPr>
      <w:tabs>
        <w:tab w:val="left" w:pos="360"/>
        <w:tab w:val="left" w:pos="648"/>
      </w:tabs>
      <w:spacing w:before="240" w:after="0" w:line="240" w:lineRule="auto"/>
      <w:ind w:left="360" w:hanging="360"/>
    </w:pPr>
    <w:rPr>
      <w:rFonts w:ascii="Century Schoolbook" w:eastAsia="Times New Roman" w:hAnsi="Century Schoolbook" w:cs="Times New Roman"/>
      <w:color w:val="000000"/>
      <w:sz w:val="20"/>
      <w:szCs w:val="20"/>
    </w:rPr>
  </w:style>
  <w:style w:type="character" w:customStyle="1" w:styleId="StepChar">
    <w:name w:val="Step Char"/>
    <w:basedOn w:val="DefaultParagraphFont"/>
    <w:link w:val="Step"/>
    <w:rsid w:val="00394CE8"/>
    <w:rPr>
      <w:rFonts w:ascii="Century Schoolbook" w:eastAsia="Times New Roman" w:hAnsi="Century Schoolbook" w:cs="Times New Roman"/>
      <w:color w:val="000000"/>
      <w:sz w:val="20"/>
      <w:szCs w:val="20"/>
    </w:rPr>
  </w:style>
  <w:style w:type="paragraph" w:customStyle="1" w:styleId="StepIndent">
    <w:name w:val="Step Indent"/>
    <w:basedOn w:val="Step"/>
    <w:link w:val="StepIndentChar"/>
    <w:qFormat/>
    <w:rsid w:val="00312F30"/>
    <w:pPr>
      <w:ind w:firstLine="0"/>
    </w:pPr>
  </w:style>
  <w:style w:type="character" w:customStyle="1" w:styleId="StepIndentChar">
    <w:name w:val="Step Indent Char"/>
    <w:basedOn w:val="DefaultParagraphFont"/>
    <w:link w:val="StepIndent"/>
    <w:rsid w:val="00466946"/>
    <w:rPr>
      <w:rFonts w:ascii="Century Schoolbook" w:eastAsia="Times New Roman" w:hAnsi="Century Schoolbook" w:cs="Times New Roman"/>
      <w:color w:val="000000"/>
      <w:sz w:val="20"/>
      <w:szCs w:val="20"/>
    </w:rPr>
  </w:style>
  <w:style w:type="paragraph" w:customStyle="1" w:styleId="Answer">
    <w:name w:val="Answer"/>
    <w:basedOn w:val="StepIndent"/>
    <w:link w:val="AnswerChar"/>
    <w:qFormat/>
    <w:rsid w:val="00372175"/>
    <w:pPr>
      <w:spacing w:before="60" w:after="60" w:line="240" w:lineRule="atLeast"/>
    </w:pPr>
    <w:rPr>
      <w:rFonts w:ascii="Arial Narrow" w:hAnsi="Arial Narrow" w:cs="Arial"/>
      <w:sz w:val="18"/>
    </w:rPr>
  </w:style>
  <w:style w:type="character" w:customStyle="1" w:styleId="AnswerChar">
    <w:name w:val="Answer Char"/>
    <w:basedOn w:val="DefaultParagraphFont"/>
    <w:link w:val="Answer"/>
    <w:rsid w:val="00372175"/>
    <w:rPr>
      <w:rFonts w:ascii="Arial Narrow" w:eastAsia="Times New Roman" w:hAnsi="Arial Narrow" w:cs="Arial"/>
      <w:color w:val="000000"/>
      <w:sz w:val="18"/>
      <w:szCs w:val="20"/>
    </w:rPr>
  </w:style>
  <w:style w:type="table" w:customStyle="1" w:styleId="AnswersTable">
    <w:name w:val="Answers Table"/>
    <w:basedOn w:val="TableNormal"/>
    <w:rsid w:val="00967154"/>
    <w:pPr>
      <w:spacing w:after="0" w:line="240" w:lineRule="auto"/>
    </w:pPr>
    <w:rPr>
      <w:rFonts w:ascii="Arial" w:eastAsia="Times New Roman" w:hAnsi="Arial" w:cs="Times New Roman"/>
      <w:sz w:val="20"/>
      <w:szCs w:val="20"/>
    </w:rPr>
    <w:tblPr/>
  </w:style>
  <w:style w:type="paragraph" w:styleId="BalloonText">
    <w:name w:val="Balloon Text"/>
    <w:basedOn w:val="Normal"/>
    <w:link w:val="BalloonTextChar"/>
    <w:semiHidden/>
    <w:rsid w:val="00312F30"/>
    <w:rPr>
      <w:rFonts w:ascii="Tahoma" w:hAnsi="Tahoma" w:cs="Tahoma"/>
      <w:sz w:val="16"/>
      <w:szCs w:val="16"/>
    </w:rPr>
  </w:style>
  <w:style w:type="character" w:customStyle="1" w:styleId="BalloonTextChar">
    <w:name w:val="Balloon Text Char"/>
    <w:basedOn w:val="DefaultParagraphFont"/>
    <w:link w:val="BalloonText"/>
    <w:semiHidden/>
    <w:rsid w:val="00466946"/>
    <w:rPr>
      <w:rFonts w:ascii="Tahoma" w:eastAsia="Times New Roman" w:hAnsi="Tahoma" w:cs="Tahoma"/>
      <w:sz w:val="16"/>
      <w:szCs w:val="16"/>
    </w:rPr>
  </w:style>
  <w:style w:type="paragraph" w:customStyle="1" w:styleId="BodyIndent">
    <w:name w:val="Body Indent"/>
    <w:basedOn w:val="BodyText"/>
    <w:rsid w:val="00312F30"/>
    <w:pPr>
      <w:ind w:left="360"/>
    </w:pPr>
  </w:style>
  <w:style w:type="paragraph" w:customStyle="1" w:styleId="BodySpace">
    <w:name w:val="Body Space"/>
    <w:basedOn w:val="BodyText"/>
    <w:rsid w:val="00312F30"/>
    <w:pPr>
      <w:spacing w:before="0"/>
    </w:pPr>
    <w:rPr>
      <w:sz w:val="12"/>
    </w:rPr>
  </w:style>
  <w:style w:type="paragraph" w:customStyle="1" w:styleId="BodyTextCentered">
    <w:name w:val="Body Text Centered"/>
    <w:basedOn w:val="BodyText"/>
    <w:qFormat/>
    <w:rsid w:val="00312F30"/>
    <w:pPr>
      <w:jc w:val="center"/>
    </w:pPr>
  </w:style>
  <w:style w:type="paragraph" w:customStyle="1" w:styleId="BulletedText">
    <w:name w:val="Bulleted Text"/>
    <w:link w:val="BulletedTextChar"/>
    <w:rsid w:val="00312F30"/>
    <w:pPr>
      <w:numPr>
        <w:numId w:val="20"/>
      </w:numPr>
      <w:tabs>
        <w:tab w:val="left" w:pos="360"/>
      </w:tabs>
      <w:spacing w:before="120" w:after="0" w:line="240" w:lineRule="auto"/>
    </w:pPr>
    <w:rPr>
      <w:rFonts w:ascii="Century Schoolbook" w:eastAsia="Times New Roman" w:hAnsi="Century Schoolbook" w:cs="Times New Roman"/>
      <w:sz w:val="20"/>
      <w:szCs w:val="20"/>
    </w:rPr>
  </w:style>
  <w:style w:type="character" w:customStyle="1" w:styleId="BulletedTextChar">
    <w:name w:val="Bulleted Text Char"/>
    <w:basedOn w:val="BodyTextChar"/>
    <w:link w:val="BulletedText"/>
    <w:rsid w:val="0011380C"/>
    <w:rPr>
      <w:rFonts w:ascii="Century Schoolbook" w:eastAsia="Times New Roman" w:hAnsi="Century Schoolbook" w:cs="Times New Roman"/>
      <w:sz w:val="20"/>
      <w:szCs w:val="20"/>
    </w:rPr>
  </w:style>
  <w:style w:type="paragraph" w:styleId="Caption">
    <w:name w:val="caption"/>
    <w:rsid w:val="00312F30"/>
    <w:pPr>
      <w:keepNext/>
      <w:spacing w:before="120" w:after="0" w:line="240" w:lineRule="auto"/>
    </w:pPr>
    <w:rPr>
      <w:rFonts w:ascii="Century Schoolbook" w:eastAsia="Times New Roman" w:hAnsi="Century Schoolbook" w:cs="Times New Roman"/>
      <w:sz w:val="18"/>
      <w:szCs w:val="20"/>
    </w:rPr>
  </w:style>
  <w:style w:type="paragraph" w:customStyle="1" w:styleId="CaptionBelow">
    <w:name w:val="Caption Below"/>
    <w:basedOn w:val="Caption"/>
    <w:rsid w:val="00212585"/>
    <w:pPr>
      <w:keepNext w:val="0"/>
      <w:spacing w:after="120"/>
    </w:pPr>
  </w:style>
  <w:style w:type="character" w:customStyle="1" w:styleId="Character-Bold">
    <w:name w:val="Character - Bold"/>
    <w:rsid w:val="00312F30"/>
    <w:rPr>
      <w:b/>
    </w:rPr>
  </w:style>
  <w:style w:type="character" w:customStyle="1" w:styleId="Character-BoldandItalic">
    <w:name w:val="Character - Bold and Italic"/>
    <w:rsid w:val="00312F30"/>
    <w:rPr>
      <w:b/>
      <w:i/>
    </w:rPr>
  </w:style>
  <w:style w:type="character" w:customStyle="1" w:styleId="Character-Subscript">
    <w:name w:val="Character - Subscript"/>
    <w:qFormat/>
    <w:rsid w:val="00312F30"/>
    <w:rPr>
      <w:rFonts w:ascii="Century Schoolbook" w:hAnsi="Century Schoolbook"/>
      <w:dstrike w:val="0"/>
      <w:vertAlign w:val="subscript"/>
    </w:rPr>
  </w:style>
  <w:style w:type="character" w:customStyle="1" w:styleId="Character-ChemSubscript">
    <w:name w:val="Character - Chem Subscript"/>
    <w:basedOn w:val="Character-Subscript"/>
    <w:qFormat/>
    <w:rsid w:val="00312F30"/>
    <w:rPr>
      <w:rFonts w:ascii="Arial" w:hAnsi="Arial"/>
      <w:dstrike w:val="0"/>
      <w:vertAlign w:val="subscript"/>
    </w:rPr>
  </w:style>
  <w:style w:type="character" w:customStyle="1" w:styleId="Character-Superscript">
    <w:name w:val="Character - Superscript"/>
    <w:rsid w:val="00312F30"/>
    <w:rPr>
      <w:rFonts w:ascii="Century Schoolbook" w:hAnsi="Century Schoolbook"/>
      <w:dstrike w:val="0"/>
      <w:vertAlign w:val="superscript"/>
    </w:rPr>
  </w:style>
  <w:style w:type="character" w:customStyle="1" w:styleId="Character-ChemSuperscript">
    <w:name w:val="Character - Chem Superscript"/>
    <w:basedOn w:val="Character-Superscript"/>
    <w:qFormat/>
    <w:rsid w:val="00312F30"/>
    <w:rPr>
      <w:rFonts w:ascii="Arial" w:hAnsi="Arial"/>
      <w:dstrike w:val="0"/>
      <w:vertAlign w:val="superscript"/>
    </w:rPr>
  </w:style>
  <w:style w:type="character" w:customStyle="1" w:styleId="Character-Italic">
    <w:name w:val="Character - Italic"/>
    <w:qFormat/>
    <w:rsid w:val="00312F30"/>
    <w:rPr>
      <w:i/>
    </w:rPr>
  </w:style>
  <w:style w:type="character" w:customStyle="1" w:styleId="Character-PageNumber">
    <w:name w:val="Character - Page Number"/>
    <w:qFormat/>
    <w:rsid w:val="00312F30"/>
    <w:rPr>
      <w:rFonts w:ascii="Arial Narrow" w:hAnsi="Arial Narrow"/>
      <w:b/>
      <w:dstrike w:val="0"/>
      <w:color w:val="auto"/>
      <w:sz w:val="28"/>
      <w:vertAlign w:val="baseline"/>
    </w:rPr>
  </w:style>
  <w:style w:type="character" w:styleId="CommentReference">
    <w:name w:val="annotation reference"/>
    <w:basedOn w:val="DefaultParagraphFont"/>
    <w:semiHidden/>
    <w:rsid w:val="00312F30"/>
    <w:rPr>
      <w:sz w:val="16"/>
      <w:szCs w:val="16"/>
    </w:rPr>
  </w:style>
  <w:style w:type="paragraph" w:styleId="CommentText">
    <w:name w:val="annotation text"/>
    <w:basedOn w:val="Normal"/>
    <w:link w:val="CommentTextChar"/>
    <w:semiHidden/>
    <w:rsid w:val="00312F30"/>
    <w:rPr>
      <w:sz w:val="20"/>
    </w:rPr>
  </w:style>
  <w:style w:type="character" w:customStyle="1" w:styleId="CommentTextChar">
    <w:name w:val="Comment Text Char"/>
    <w:basedOn w:val="DefaultParagraphFont"/>
    <w:link w:val="CommentText"/>
    <w:semiHidden/>
    <w:rsid w:val="00466946"/>
    <w:rPr>
      <w:rFonts w:ascii="Times New Roman" w:eastAsia="Times New Roman" w:hAnsi="Times New Roman" w:cs="Times New Roman"/>
      <w:sz w:val="20"/>
      <w:szCs w:val="20"/>
    </w:rPr>
  </w:style>
  <w:style w:type="paragraph" w:styleId="CommentSubject">
    <w:name w:val="annotation subject"/>
    <w:basedOn w:val="CommentText"/>
    <w:next w:val="CommentText"/>
    <w:link w:val="CommentSubjectChar"/>
    <w:semiHidden/>
    <w:rsid w:val="00312F30"/>
    <w:rPr>
      <w:b/>
      <w:bCs/>
    </w:rPr>
  </w:style>
  <w:style w:type="character" w:customStyle="1" w:styleId="CommentSubjectChar">
    <w:name w:val="Comment Subject Char"/>
    <w:basedOn w:val="CommentTextChar"/>
    <w:link w:val="CommentSubject"/>
    <w:semiHidden/>
    <w:rsid w:val="00466946"/>
    <w:rPr>
      <w:rFonts w:ascii="Times New Roman" w:eastAsia="Times New Roman" w:hAnsi="Times New Roman" w:cs="Times New Roman"/>
      <w:b/>
      <w:bCs/>
      <w:sz w:val="20"/>
      <w:szCs w:val="20"/>
    </w:rPr>
  </w:style>
  <w:style w:type="table" w:customStyle="1" w:styleId="DataTable">
    <w:name w:val="Data Table"/>
    <w:basedOn w:val="AnswersTable"/>
    <w:rsid w:val="00312F30"/>
    <w:pPr>
      <w:jc w:val="center"/>
    </w:pPr>
    <w:rPr>
      <w:sz w:val="18"/>
    </w:rPr>
    <w:tblPr>
      <w:tblBorders>
        <w:top w:val="single" w:sz="4" w:space="0" w:color="auto"/>
        <w:left w:val="single" w:sz="4" w:space="0" w:color="auto"/>
        <w:bottom w:val="single" w:sz="4" w:space="0" w:color="auto"/>
        <w:right w:val="single" w:sz="4" w:space="0" w:color="auto"/>
        <w:insideH w:val="single" w:sz="6" w:space="0" w:color="auto"/>
        <w:insideV w:val="single" w:sz="6" w:space="0" w:color="auto"/>
      </w:tblBorders>
      <w:tblCellMar>
        <w:top w:w="43" w:type="dxa"/>
        <w:left w:w="115" w:type="dxa"/>
        <w:bottom w:w="43" w:type="dxa"/>
        <w:right w:w="115" w:type="dxa"/>
      </w:tblCellMar>
    </w:tblPr>
    <w:tcPr>
      <w:vAlign w:val="center"/>
    </w:tcPr>
  </w:style>
  <w:style w:type="paragraph" w:customStyle="1" w:styleId="Equation">
    <w:name w:val="Equation"/>
    <w:basedOn w:val="BodyText"/>
    <w:qFormat/>
    <w:rsid w:val="00312F30"/>
    <w:pPr>
      <w:tabs>
        <w:tab w:val="right" w:pos="8640"/>
      </w:tabs>
      <w:ind w:left="648"/>
    </w:pPr>
  </w:style>
  <w:style w:type="paragraph" w:customStyle="1" w:styleId="Header-StudentFirstPage">
    <w:name w:val="Header - Student First Page"/>
    <w:basedOn w:val="Normal"/>
    <w:locked/>
    <w:rsid w:val="00652871"/>
    <w:pPr>
      <w:pBdr>
        <w:bottom w:val="dotted" w:sz="12" w:space="1" w:color="auto"/>
      </w:pBdr>
      <w:tabs>
        <w:tab w:val="left" w:pos="144"/>
        <w:tab w:val="left" w:pos="4680"/>
        <w:tab w:val="left" w:pos="6480"/>
        <w:tab w:val="right" w:pos="9720"/>
      </w:tabs>
      <w:spacing w:line="280" w:lineRule="exact"/>
    </w:pPr>
    <w:rPr>
      <w:rFonts w:ascii="Arial Narrow" w:hAnsi="Arial Narrow"/>
      <w:caps/>
      <w:sz w:val="20"/>
      <w:szCs w:val="18"/>
    </w:rPr>
  </w:style>
  <w:style w:type="paragraph" w:customStyle="1" w:styleId="FooterRuled">
    <w:name w:val="Footer Ruled"/>
    <w:next w:val="BodyText"/>
    <w:rsid w:val="00312F30"/>
    <w:pPr>
      <w:pBdr>
        <w:top w:val="dotted" w:sz="12" w:space="0" w:color="595959" w:themeColor="text1" w:themeTint="A6"/>
      </w:pBdr>
      <w:tabs>
        <w:tab w:val="left" w:pos="144"/>
        <w:tab w:val="left" w:pos="576"/>
        <w:tab w:val="right" w:pos="8712"/>
        <w:tab w:val="right" w:pos="9216"/>
      </w:tabs>
      <w:spacing w:after="0" w:line="240" w:lineRule="atLeast"/>
    </w:pPr>
    <w:rPr>
      <w:rFonts w:ascii="Arial Narrow" w:eastAsia="Times New Roman" w:hAnsi="Arial Narrow" w:cs="Times New Roman"/>
      <w:caps/>
      <w:color w:val="595959" w:themeColor="text1" w:themeTint="A6"/>
      <w:sz w:val="16"/>
      <w:szCs w:val="20"/>
    </w:rPr>
  </w:style>
  <w:style w:type="paragraph" w:customStyle="1" w:styleId="Footnote">
    <w:name w:val="Footnote"/>
    <w:basedOn w:val="BodyText"/>
    <w:link w:val="FootnoteChar"/>
    <w:rsid w:val="00312F30"/>
    <w:pPr>
      <w:spacing w:before="40" w:line="180" w:lineRule="atLeast"/>
    </w:pPr>
    <w:rPr>
      <w:rFonts w:ascii="Arial Narrow" w:hAnsi="Arial Narrow"/>
      <w:sz w:val="18"/>
      <w:szCs w:val="18"/>
    </w:rPr>
  </w:style>
  <w:style w:type="character" w:customStyle="1" w:styleId="FootnoteChar">
    <w:name w:val="Footnote Char"/>
    <w:basedOn w:val="DefaultParagraphFont"/>
    <w:link w:val="Footnote"/>
    <w:rsid w:val="00466946"/>
    <w:rPr>
      <w:rFonts w:ascii="Arial Narrow" w:eastAsia="Times New Roman" w:hAnsi="Arial Narrow" w:cs="Times New Roman"/>
      <w:sz w:val="18"/>
      <w:szCs w:val="18"/>
    </w:rPr>
  </w:style>
  <w:style w:type="character" w:styleId="FootnoteReference">
    <w:name w:val="footnote reference"/>
    <w:basedOn w:val="DefaultParagraphFont"/>
    <w:semiHidden/>
    <w:rsid w:val="00312F30"/>
    <w:rPr>
      <w:vertAlign w:val="superscript"/>
    </w:rPr>
  </w:style>
  <w:style w:type="paragraph" w:styleId="FootnoteText">
    <w:name w:val="footnote text"/>
    <w:link w:val="FootnoteTextChar"/>
    <w:semiHidden/>
    <w:rsid w:val="005A7896"/>
    <w:pPr>
      <w:spacing w:after="40" w:line="240" w:lineRule="auto"/>
    </w:pPr>
    <w:rPr>
      <w:rFonts w:ascii="Arial Narrow" w:eastAsia="Times New Roman" w:hAnsi="Arial Narrow" w:cs="Times New Roman"/>
      <w:sz w:val="18"/>
      <w:szCs w:val="18"/>
    </w:rPr>
  </w:style>
  <w:style w:type="character" w:customStyle="1" w:styleId="FootnoteTextChar">
    <w:name w:val="Footnote Text Char"/>
    <w:basedOn w:val="DefaultParagraphFont"/>
    <w:link w:val="FootnoteText"/>
    <w:semiHidden/>
    <w:rsid w:val="005A7896"/>
    <w:rPr>
      <w:rFonts w:ascii="Arial Narrow" w:eastAsia="Times New Roman" w:hAnsi="Arial Narrow" w:cs="Times New Roman"/>
      <w:sz w:val="18"/>
      <w:szCs w:val="18"/>
    </w:rPr>
  </w:style>
  <w:style w:type="paragraph" w:styleId="Header">
    <w:name w:val="header"/>
    <w:link w:val="HeaderChar"/>
    <w:rsid w:val="00035303"/>
    <w:pPr>
      <w:pBdr>
        <w:bottom w:val="dotted" w:sz="12" w:space="2" w:color="595959" w:themeColor="text1" w:themeTint="A6"/>
      </w:pBdr>
      <w:tabs>
        <w:tab w:val="left" w:pos="144"/>
        <w:tab w:val="right" w:pos="9216"/>
      </w:tabs>
      <w:spacing w:after="120" w:line="280" w:lineRule="exact"/>
    </w:pPr>
    <w:rPr>
      <w:rFonts w:ascii="Arial Narrow" w:eastAsia="Times New Roman" w:hAnsi="Arial Narrow" w:cs="Times New Roman"/>
      <w:caps/>
      <w:color w:val="595959" w:themeColor="text1" w:themeTint="A6"/>
      <w:sz w:val="20"/>
      <w:szCs w:val="20"/>
    </w:rPr>
  </w:style>
  <w:style w:type="character" w:customStyle="1" w:styleId="HeaderChar">
    <w:name w:val="Header Char"/>
    <w:basedOn w:val="DefaultParagraphFont"/>
    <w:link w:val="Header"/>
    <w:rsid w:val="00035303"/>
    <w:rPr>
      <w:rFonts w:ascii="Arial Narrow" w:eastAsia="Times New Roman" w:hAnsi="Arial Narrow" w:cs="Times New Roman"/>
      <w:caps/>
      <w:color w:val="595959" w:themeColor="text1" w:themeTint="A6"/>
      <w:sz w:val="20"/>
      <w:szCs w:val="20"/>
    </w:rPr>
  </w:style>
  <w:style w:type="paragraph" w:customStyle="1" w:styleId="Materialslist">
    <w:name w:val="Materials list"/>
    <w:basedOn w:val="BodyText"/>
    <w:rsid w:val="00312F30"/>
    <w:pPr>
      <w:numPr>
        <w:numId w:val="25"/>
      </w:numPr>
      <w:tabs>
        <w:tab w:val="left" w:pos="144"/>
      </w:tabs>
      <w:spacing w:before="40" w:after="40"/>
    </w:pPr>
    <w:rPr>
      <w:sz w:val="18"/>
    </w:rPr>
  </w:style>
  <w:style w:type="table" w:customStyle="1" w:styleId="MaterialsList0">
    <w:name w:val="Materials List"/>
    <w:basedOn w:val="AnswersTable"/>
    <w:locked/>
    <w:rsid w:val="00466946"/>
    <w:tblPr>
      <w:tblCellMar>
        <w:left w:w="115" w:type="dxa"/>
        <w:right w:w="115" w:type="dxa"/>
      </w:tblCellMar>
    </w:tblPr>
    <w:tcPr>
      <w:noWrap/>
    </w:tcPr>
  </w:style>
  <w:style w:type="paragraph" w:customStyle="1" w:styleId="MaterialsListCont">
    <w:name w:val="Materials List Cont."/>
    <w:basedOn w:val="Materialslist"/>
    <w:rsid w:val="00312F30"/>
    <w:pPr>
      <w:numPr>
        <w:numId w:val="0"/>
      </w:numPr>
      <w:ind w:left="144"/>
    </w:pPr>
  </w:style>
  <w:style w:type="paragraph" w:customStyle="1" w:styleId="Note">
    <w:name w:val="Note"/>
    <w:qFormat/>
    <w:rsid w:val="00312F30"/>
    <w:pPr>
      <w:spacing w:before="120" w:after="0" w:line="240" w:lineRule="auto"/>
    </w:pPr>
    <w:rPr>
      <w:rFonts w:ascii="Century Schoolbook" w:eastAsia="Times New Roman" w:hAnsi="Century Schoolbook" w:cs="Times New Roman"/>
      <w:i/>
      <w:sz w:val="20"/>
      <w:szCs w:val="20"/>
    </w:rPr>
  </w:style>
  <w:style w:type="character" w:styleId="PlaceholderText">
    <w:name w:val="Placeholder Text"/>
    <w:basedOn w:val="DefaultParagraphFont"/>
    <w:uiPriority w:val="99"/>
    <w:semiHidden/>
    <w:rsid w:val="00312F30"/>
    <w:rPr>
      <w:color w:val="808080"/>
    </w:rPr>
  </w:style>
  <w:style w:type="paragraph" w:customStyle="1" w:styleId="SectionHeadTOP">
    <w:name w:val="Section Head TOP"/>
    <w:basedOn w:val="SectionHead"/>
    <w:next w:val="BodyText"/>
    <w:qFormat/>
    <w:rsid w:val="00312F30"/>
    <w:pPr>
      <w:pageBreakBefore/>
      <w:spacing w:before="120"/>
    </w:pPr>
  </w:style>
  <w:style w:type="paragraph" w:customStyle="1" w:styleId="StepBullet">
    <w:name w:val="Step Bullet"/>
    <w:basedOn w:val="Step"/>
    <w:rsid w:val="00372175"/>
    <w:pPr>
      <w:numPr>
        <w:numId w:val="26"/>
      </w:numPr>
      <w:tabs>
        <w:tab w:val="left" w:pos="864"/>
      </w:tabs>
      <w:ind w:hanging="288"/>
    </w:pPr>
  </w:style>
  <w:style w:type="paragraph" w:customStyle="1" w:styleId="StepIndent2">
    <w:name w:val="Step Indent 2"/>
    <w:basedOn w:val="Step"/>
    <w:rsid w:val="00312F30"/>
    <w:pPr>
      <w:ind w:left="648" w:firstLine="0"/>
    </w:pPr>
  </w:style>
  <w:style w:type="paragraph" w:customStyle="1" w:styleId="StepIndentList">
    <w:name w:val="Step Indent List"/>
    <w:basedOn w:val="StepIndent"/>
    <w:link w:val="StepIndentListChar"/>
    <w:qFormat/>
    <w:rsid w:val="00312F30"/>
    <w:pPr>
      <w:ind w:left="648" w:hanging="288"/>
    </w:pPr>
  </w:style>
  <w:style w:type="character" w:customStyle="1" w:styleId="StepIndentListChar">
    <w:name w:val="Step Indent List Char"/>
    <w:basedOn w:val="StepIndentChar"/>
    <w:link w:val="StepIndentList"/>
    <w:rsid w:val="00466946"/>
    <w:rPr>
      <w:rFonts w:ascii="Century Schoolbook" w:eastAsia="Times New Roman" w:hAnsi="Century Schoolbook" w:cs="Times New Roman"/>
      <w:color w:val="000000"/>
      <w:sz w:val="20"/>
      <w:szCs w:val="20"/>
    </w:rPr>
  </w:style>
  <w:style w:type="paragraph" w:customStyle="1" w:styleId="Subhead1">
    <w:name w:val="Subhead 1"/>
    <w:basedOn w:val="SectionHead"/>
    <w:next w:val="BodyText"/>
    <w:qFormat/>
    <w:rsid w:val="00312F30"/>
    <w:pPr>
      <w:spacing w:before="240" w:line="240" w:lineRule="exact"/>
    </w:pPr>
    <w:rPr>
      <w:rFonts w:ascii="Arial" w:hAnsi="Arial"/>
      <w:i/>
      <w:sz w:val="20"/>
    </w:rPr>
  </w:style>
  <w:style w:type="paragraph" w:customStyle="1" w:styleId="Subhead1TOP">
    <w:name w:val="Subhead 1 TOP"/>
    <w:basedOn w:val="Subhead1"/>
    <w:qFormat/>
    <w:rsid w:val="00312F30"/>
    <w:pPr>
      <w:pageBreakBefore/>
      <w:spacing w:before="120"/>
    </w:pPr>
  </w:style>
  <w:style w:type="paragraph" w:customStyle="1" w:styleId="SVAnswerLineBox">
    <w:name w:val="SV_Answer Line Box"/>
    <w:rsid w:val="002A17EA"/>
    <w:pPr>
      <w:tabs>
        <w:tab w:val="right" w:leader="underscore" w:pos="9072"/>
      </w:tabs>
      <w:spacing w:before="180" w:after="120" w:line="240" w:lineRule="atLeast"/>
    </w:pPr>
    <w:rPr>
      <w:rFonts w:ascii="Century Schoolbook" w:eastAsia="Times New Roman" w:hAnsi="Century Schoolbook" w:cs="Times New Roman"/>
      <w:b/>
      <w:color w:val="000000"/>
      <w:sz w:val="20"/>
      <w:szCs w:val="20"/>
    </w:rPr>
  </w:style>
  <w:style w:type="paragraph" w:customStyle="1" w:styleId="SVAnswerLine">
    <w:name w:val="SV_Answer Line"/>
    <w:basedOn w:val="SVAnswerLineBox"/>
    <w:qFormat/>
    <w:rsid w:val="002A17EA"/>
    <w:pPr>
      <w:tabs>
        <w:tab w:val="clear" w:pos="9072"/>
        <w:tab w:val="right" w:leader="underscore" w:pos="9360"/>
      </w:tabs>
    </w:pPr>
  </w:style>
  <w:style w:type="paragraph" w:customStyle="1" w:styleId="SVAnswerWorkspace">
    <w:name w:val="SV_Answer Workspace"/>
    <w:basedOn w:val="BodyText"/>
    <w:qFormat/>
    <w:rsid w:val="00312F30"/>
    <w:pPr>
      <w:spacing w:before="1200" w:after="60" w:line="220" w:lineRule="atLeast"/>
    </w:pPr>
  </w:style>
  <w:style w:type="paragraph" w:customStyle="1" w:styleId="TableColumnHdg">
    <w:name w:val="Table Column Hdg"/>
    <w:rsid w:val="00312F30"/>
    <w:pPr>
      <w:keepNext/>
      <w:spacing w:before="60" w:after="60" w:line="240" w:lineRule="auto"/>
      <w:jc w:val="center"/>
    </w:pPr>
    <w:rPr>
      <w:rFonts w:ascii="Arial Narrow" w:eastAsia="Times New Roman" w:hAnsi="Arial Narrow" w:cs="Times New Roman"/>
      <w:b/>
      <w:sz w:val="20"/>
      <w:szCs w:val="20"/>
    </w:rPr>
  </w:style>
  <w:style w:type="paragraph" w:customStyle="1" w:styleId="TableColumnHdgSmall">
    <w:name w:val="Table Column Hdg Small"/>
    <w:basedOn w:val="TableColumnHdg"/>
    <w:qFormat/>
    <w:rsid w:val="00312F30"/>
    <w:rPr>
      <w:sz w:val="18"/>
      <w:szCs w:val="16"/>
    </w:rPr>
  </w:style>
  <w:style w:type="table" w:styleId="TableGrid">
    <w:name w:val="Table Grid"/>
    <w:basedOn w:val="TableNormal"/>
    <w:rsid w:val="00312F30"/>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ableTextLeft">
    <w:name w:val="Table Text Left"/>
    <w:qFormat/>
    <w:rsid w:val="004307C3"/>
    <w:pPr>
      <w:spacing w:before="40" w:after="40" w:line="240" w:lineRule="auto"/>
    </w:pPr>
    <w:rPr>
      <w:rFonts w:ascii="Century Schoolbook" w:eastAsia="Times New Roman" w:hAnsi="Century Schoolbook" w:cs="Times New Roman"/>
      <w:sz w:val="18"/>
      <w:szCs w:val="20"/>
    </w:rPr>
  </w:style>
  <w:style w:type="paragraph" w:styleId="Footer">
    <w:name w:val="footer"/>
    <w:basedOn w:val="Normal"/>
    <w:link w:val="FooterChar"/>
    <w:uiPriority w:val="99"/>
    <w:semiHidden/>
    <w:unhideWhenUsed/>
    <w:rsid w:val="00312F30"/>
    <w:pPr>
      <w:tabs>
        <w:tab w:val="center" w:pos="4680"/>
        <w:tab w:val="right" w:pos="9360"/>
      </w:tabs>
    </w:pPr>
  </w:style>
  <w:style w:type="character" w:customStyle="1" w:styleId="FooterChar">
    <w:name w:val="Footer Char"/>
    <w:basedOn w:val="DefaultParagraphFont"/>
    <w:link w:val="Footer"/>
    <w:uiPriority w:val="99"/>
    <w:semiHidden/>
    <w:rsid w:val="00466946"/>
    <w:rPr>
      <w:rFonts w:ascii="Times New Roman" w:eastAsia="Times New Roman" w:hAnsi="Times New Roman" w:cs="Times New Roman"/>
      <w:sz w:val="24"/>
      <w:szCs w:val="20"/>
    </w:rPr>
  </w:style>
  <w:style w:type="paragraph" w:customStyle="1" w:styleId="Callout">
    <w:name w:val="Callout"/>
    <w:rsid w:val="00312F30"/>
    <w:pPr>
      <w:spacing w:after="0" w:line="240" w:lineRule="auto"/>
    </w:pPr>
    <w:rPr>
      <w:rFonts w:ascii="Arial" w:eastAsia="Times New Roman" w:hAnsi="Arial" w:cs="Times New Roman"/>
      <w:sz w:val="16"/>
      <w:szCs w:val="20"/>
    </w:rPr>
  </w:style>
  <w:style w:type="character" w:styleId="Emphasis">
    <w:name w:val="Emphasis"/>
    <w:basedOn w:val="DefaultParagraphFont"/>
    <w:qFormat/>
    <w:rsid w:val="00312F30"/>
    <w:rPr>
      <w:i/>
      <w:iCs/>
    </w:rPr>
  </w:style>
  <w:style w:type="paragraph" w:styleId="Revision">
    <w:name w:val="Revision"/>
    <w:hidden/>
    <w:uiPriority w:val="99"/>
    <w:semiHidden/>
    <w:rsid w:val="004519DC"/>
    <w:pPr>
      <w:spacing w:after="0" w:line="240" w:lineRule="auto"/>
    </w:pPr>
    <w:rPr>
      <w:rFonts w:ascii="Times New Roman" w:eastAsia="Times New Roman" w:hAnsi="Times New Roman" w:cs="Times New Roman"/>
      <w:sz w:val="24"/>
      <w:szCs w:val="20"/>
    </w:rPr>
  </w:style>
  <w:style w:type="paragraph" w:customStyle="1" w:styleId="StepIndent2Hdg">
    <w:name w:val="Step Indent 2 Hdg"/>
    <w:basedOn w:val="StepIndent2"/>
    <w:qFormat/>
    <w:rsid w:val="00312F30"/>
    <w:rPr>
      <w:smallCaps/>
      <w:sz w:val="18"/>
    </w:rPr>
  </w:style>
  <w:style w:type="paragraph" w:customStyle="1" w:styleId="AuthorNote">
    <w:name w:val="Author Note"/>
    <w:rsid w:val="00312F30"/>
    <w:pPr>
      <w:spacing w:before="120" w:after="120" w:line="240" w:lineRule="auto"/>
    </w:pPr>
    <w:rPr>
      <w:rFonts w:ascii="Arial" w:eastAsia="Times New Roman" w:hAnsi="Arial" w:cs="Times New Roman"/>
      <w:color w:val="FF0000"/>
      <w:sz w:val="18"/>
      <w:szCs w:val="20"/>
    </w:rPr>
  </w:style>
  <w:style w:type="paragraph" w:customStyle="1" w:styleId="BodySingle">
    <w:name w:val="Body Single"/>
    <w:basedOn w:val="BodyText"/>
    <w:qFormat/>
    <w:rsid w:val="00312F30"/>
    <w:pPr>
      <w:spacing w:before="0"/>
    </w:pPr>
  </w:style>
  <w:style w:type="character" w:customStyle="1" w:styleId="Character-Regular">
    <w:name w:val="Character - Regular"/>
    <w:qFormat/>
    <w:rsid w:val="00312F30"/>
  </w:style>
  <w:style w:type="character" w:customStyle="1" w:styleId="Character-Run-inHead">
    <w:name w:val="Character - Run-in Head"/>
    <w:rsid w:val="00312F30"/>
    <w:rPr>
      <w:rFonts w:ascii="Century Schoolbook" w:hAnsi="Century Schoolbook"/>
      <w:b/>
      <w:sz w:val="18"/>
    </w:rPr>
  </w:style>
  <w:style w:type="paragraph" w:customStyle="1" w:styleId="Image-Center">
    <w:name w:val="Image - Center"/>
    <w:basedOn w:val="Normal"/>
    <w:qFormat/>
    <w:rsid w:val="00312F30"/>
    <w:pPr>
      <w:spacing w:before="120" w:after="120" w:line="240" w:lineRule="atLeast"/>
      <w:jc w:val="center"/>
    </w:pPr>
    <w:rPr>
      <w:rFonts w:ascii="Century Schoolbook" w:hAnsi="Century Schoolbook"/>
      <w:sz w:val="20"/>
    </w:rPr>
  </w:style>
  <w:style w:type="paragraph" w:customStyle="1" w:styleId="Image-Left">
    <w:name w:val="Image - Left"/>
    <w:basedOn w:val="BodyText"/>
    <w:qFormat/>
    <w:rsid w:val="00312F30"/>
    <w:pPr>
      <w:suppressAutoHyphens w:val="0"/>
      <w:spacing w:after="120" w:line="240" w:lineRule="atLeast"/>
    </w:pPr>
  </w:style>
  <w:style w:type="paragraph" w:customStyle="1" w:styleId="Image-Indent">
    <w:name w:val="Image - Indent"/>
    <w:basedOn w:val="Image-Left"/>
    <w:qFormat/>
    <w:rsid w:val="00312F30"/>
    <w:pPr>
      <w:ind w:left="720"/>
    </w:pPr>
  </w:style>
  <w:style w:type="paragraph" w:customStyle="1" w:styleId="Objectives">
    <w:name w:val="Objectives"/>
    <w:basedOn w:val="BodyText"/>
    <w:qFormat/>
    <w:rsid w:val="00312F30"/>
    <w:rPr>
      <w:sz w:val="18"/>
    </w:rPr>
  </w:style>
  <w:style w:type="paragraph" w:customStyle="1" w:styleId="StepIndentBullet2">
    <w:name w:val="Step Indent Bullet 2"/>
    <w:basedOn w:val="StepIndent"/>
    <w:qFormat/>
    <w:rsid w:val="00312F30"/>
    <w:pPr>
      <w:numPr>
        <w:numId w:val="27"/>
      </w:numPr>
      <w:tabs>
        <w:tab w:val="left" w:pos="1008"/>
      </w:tabs>
    </w:pPr>
  </w:style>
  <w:style w:type="paragraph" w:customStyle="1" w:styleId="Subhead2">
    <w:name w:val="Subhead 2"/>
    <w:next w:val="Step"/>
    <w:qFormat/>
    <w:rsid w:val="00312F30"/>
    <w:pPr>
      <w:keepNext/>
      <w:spacing w:before="240" w:after="0"/>
    </w:pPr>
    <w:rPr>
      <w:rFonts w:ascii="Arial Rounded MT Bold" w:eastAsia="Times New Roman" w:hAnsi="Arial Rounded MT Bold" w:cs="Times New Roman"/>
      <w:smallCaps/>
      <w:sz w:val="18"/>
      <w:szCs w:val="20"/>
    </w:rPr>
  </w:style>
  <w:style w:type="paragraph" w:customStyle="1" w:styleId="Subhead2TOP">
    <w:name w:val="Subhead 2 TOP"/>
    <w:basedOn w:val="Subhead2"/>
    <w:qFormat/>
    <w:rsid w:val="00312F30"/>
    <w:pPr>
      <w:pageBreakBefore/>
      <w:spacing w:before="120"/>
    </w:pPr>
    <w:rPr>
      <w:rFonts w:eastAsia="Arial Unicode MS"/>
    </w:rPr>
  </w:style>
  <w:style w:type="paragraph" w:customStyle="1" w:styleId="TableTextCentered">
    <w:name w:val="Table Text Centered"/>
    <w:basedOn w:val="Normal"/>
    <w:qFormat/>
    <w:rsid w:val="00A90A3B"/>
    <w:pPr>
      <w:spacing w:before="40"/>
      <w:jc w:val="center"/>
    </w:pPr>
    <w:rPr>
      <w:rFonts w:ascii="Century Schoolbook" w:hAnsi="Century Schoolbook"/>
      <w:sz w:val="18"/>
    </w:rPr>
  </w:style>
  <w:style w:type="paragraph" w:customStyle="1" w:styleId="TableTextRight">
    <w:name w:val="Table Text Right"/>
    <w:basedOn w:val="TableTextLeft"/>
    <w:qFormat/>
    <w:rsid w:val="00312F30"/>
    <w:pPr>
      <w:framePr w:hSpace="7200" w:wrap="around" w:vAnchor="text" w:hAnchor="text" w:y="1"/>
      <w:ind w:right="144"/>
      <w:suppressOverlap/>
      <w:jc w:val="right"/>
    </w:pPr>
  </w:style>
  <w:style w:type="paragraph" w:customStyle="1" w:styleId="QuestionTableSpace">
    <w:name w:val="Question Table Space"/>
    <w:basedOn w:val="BodySpace"/>
    <w:semiHidden/>
    <w:rsid w:val="00F66B95"/>
    <w:rPr>
      <w:sz w:val="2"/>
    </w:rPr>
  </w:style>
  <w:style w:type="paragraph" w:customStyle="1" w:styleId="TableAnswerCentered">
    <w:name w:val="Table Answer Centered"/>
    <w:basedOn w:val="Normal"/>
    <w:qFormat/>
    <w:rsid w:val="007E2946"/>
    <w:pPr>
      <w:spacing w:before="40" w:after="40"/>
      <w:jc w:val="center"/>
    </w:pPr>
    <w:rPr>
      <w:rFonts w:ascii="Arial Narrow" w:hAnsi="Arial Narrow"/>
      <w:sz w:val="18"/>
    </w:rPr>
  </w:style>
  <w:style w:type="paragraph" w:customStyle="1" w:styleId="CaptionIndent">
    <w:name w:val="Caption Indent"/>
    <w:basedOn w:val="Caption"/>
    <w:qFormat/>
    <w:rsid w:val="007E2946"/>
    <w:pPr>
      <w:ind w:left="360"/>
    </w:pPr>
  </w:style>
  <w:style w:type="paragraph" w:customStyle="1" w:styleId="NoteIndent">
    <w:name w:val="Note Indent"/>
    <w:basedOn w:val="Note"/>
    <w:qFormat/>
    <w:rsid w:val="00AA4878"/>
    <w:pPr>
      <w:ind w:left="360"/>
    </w:pPr>
  </w:style>
  <w:style w:type="paragraph" w:customStyle="1" w:styleId="StepQuestion">
    <w:name w:val="Step Question"/>
    <w:basedOn w:val="Step"/>
    <w:rsid w:val="00015C8C"/>
    <w:pPr>
      <w:numPr>
        <w:numId w:val="28"/>
      </w:numPr>
      <w:tabs>
        <w:tab w:val="clear" w:pos="360"/>
        <w:tab w:val="left" w:pos="0"/>
      </w:tabs>
      <w:ind w:left="360" w:hanging="648"/>
    </w:pPr>
  </w:style>
  <w:style w:type="character" w:styleId="EndnoteReference">
    <w:name w:val="endnote reference"/>
    <w:basedOn w:val="DefaultParagraphFont"/>
    <w:semiHidden/>
    <w:rsid w:val="007F525D"/>
    <w:rPr>
      <w:vertAlign w:val="superscript"/>
    </w:rPr>
  </w:style>
  <w:style w:type="paragraph" w:styleId="EndnoteText">
    <w:name w:val="endnote text"/>
    <w:basedOn w:val="Normal"/>
    <w:link w:val="EndnoteTextChar"/>
    <w:semiHidden/>
    <w:rsid w:val="00CB64A1"/>
    <w:pPr>
      <w:spacing w:before="60"/>
      <w:ind w:left="360" w:hanging="360"/>
    </w:pPr>
    <w:rPr>
      <w:rFonts w:ascii="Century Schoolbook" w:hAnsi="Century Schoolbook"/>
      <w:sz w:val="18"/>
    </w:rPr>
  </w:style>
  <w:style w:type="character" w:customStyle="1" w:styleId="EndnoteTextChar">
    <w:name w:val="Endnote Text Char"/>
    <w:basedOn w:val="DefaultParagraphFont"/>
    <w:link w:val="EndnoteText"/>
    <w:semiHidden/>
    <w:rsid w:val="00CB64A1"/>
    <w:rPr>
      <w:rFonts w:ascii="Century Schoolbook" w:eastAsia="Times New Roman" w:hAnsi="Century Schoolbook" w:cs="Times New Roman"/>
      <w:sz w:val="18"/>
      <w:szCs w:val="20"/>
    </w:rPr>
  </w:style>
  <w:style w:type="paragraph" w:customStyle="1" w:styleId="AnswerBullet">
    <w:name w:val="Answer Bullet"/>
    <w:basedOn w:val="Answer"/>
    <w:qFormat/>
    <w:rsid w:val="005A3EC8"/>
    <w:pPr>
      <w:numPr>
        <w:numId w:val="29"/>
      </w:numPr>
      <w:tabs>
        <w:tab w:val="clear" w:pos="360"/>
      </w:tabs>
      <w:ind w:left="648" w:hanging="288"/>
    </w:pPr>
  </w:style>
  <w:style w:type="paragraph" w:customStyle="1" w:styleId="AnswerCentered">
    <w:name w:val="Answer Centered"/>
    <w:basedOn w:val="Answer"/>
    <w:rsid w:val="00967154"/>
    <w:pPr>
      <w:tabs>
        <w:tab w:val="left" w:pos="216"/>
      </w:tabs>
      <w:jc w:val="center"/>
    </w:pPr>
  </w:style>
  <w:style w:type="paragraph" w:customStyle="1" w:styleId="AnswerIndent">
    <w:name w:val="Answer Indent"/>
    <w:basedOn w:val="Answer"/>
    <w:qFormat/>
    <w:rsid w:val="00967154"/>
    <w:pPr>
      <w:tabs>
        <w:tab w:val="left" w:pos="936"/>
        <w:tab w:val="left" w:pos="1224"/>
        <w:tab w:val="left" w:pos="1512"/>
      </w:tabs>
      <w:ind w:left="648"/>
    </w:pPr>
  </w:style>
  <w:style w:type="paragraph" w:customStyle="1" w:styleId="AnswerList">
    <w:name w:val="Answer List"/>
    <w:basedOn w:val="Answer"/>
    <w:qFormat/>
    <w:rsid w:val="00967154"/>
    <w:pPr>
      <w:ind w:left="648" w:hanging="288"/>
    </w:pPr>
  </w:style>
  <w:style w:type="paragraph" w:customStyle="1" w:styleId="AnswerSingle">
    <w:name w:val="Answer Single"/>
    <w:basedOn w:val="Answer"/>
    <w:qFormat/>
    <w:rsid w:val="00967154"/>
    <w:pPr>
      <w:spacing w:before="0" w:after="0"/>
    </w:pPr>
  </w:style>
  <w:style w:type="paragraph" w:customStyle="1" w:styleId="AnswerLeft">
    <w:name w:val="Answer Left"/>
    <w:basedOn w:val="Answer"/>
    <w:qFormat/>
    <w:rsid w:val="00E340EF"/>
    <w:pPr>
      <w:ind w:left="0"/>
    </w:pPr>
  </w:style>
  <w:style w:type="paragraph" w:customStyle="1" w:styleId="NoteIndent2">
    <w:name w:val="Note Indent 2"/>
    <w:basedOn w:val="NoteIndent"/>
    <w:qFormat/>
    <w:rsid w:val="00157E92"/>
    <w:pPr>
      <w:ind w:left="648"/>
    </w:pPr>
  </w:style>
  <w:style w:type="character" w:styleId="Hyperlink">
    <w:name w:val="Hyperlink"/>
    <w:basedOn w:val="DefaultParagraphFont"/>
    <w:uiPriority w:val="99"/>
    <w:unhideWhenUsed/>
    <w:rsid w:val="000A3F29"/>
    <w:rPr>
      <w:color w:val="0000FF" w:themeColor="hyperlink"/>
      <w:u w:val="single"/>
    </w:rPr>
  </w:style>
  <w:style w:type="paragraph" w:customStyle="1" w:styleId="TableTextAminoAcidSeq">
    <w:name w:val="Table Text Amino Acid Seq"/>
    <w:basedOn w:val="TableTextLeft"/>
    <w:qFormat/>
    <w:rsid w:val="00221CC3"/>
    <w:rPr>
      <w:rFonts w:ascii="Courier New" w:hAnsi="Courier New" w:cs="Courier New"/>
      <w:spacing w:val="24"/>
      <w:sz w:val="22"/>
      <w:szCs w:val="22"/>
    </w:rPr>
  </w:style>
  <w:style w:type="character" w:styleId="FollowedHyperlink">
    <w:name w:val="FollowedHyperlink"/>
    <w:basedOn w:val="DefaultParagraphFont"/>
    <w:uiPriority w:val="99"/>
    <w:semiHidden/>
    <w:unhideWhenUsed/>
    <w:rsid w:val="00C427B0"/>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blast.ncbi.nlm.nih.gov/Blast.cgi" TargetMode="External"/><Relationship Id="rId13" Type="http://schemas.openxmlformats.org/officeDocument/2006/relationships/image" Target="media/image4.jpeg"/><Relationship Id="rId18" Type="http://schemas.openxmlformats.org/officeDocument/2006/relationships/footer" Target="footer1.xml"/><Relationship Id="rId3" Type="http://schemas.openxmlformats.org/officeDocument/2006/relationships/styles" Target="styles.xml"/><Relationship Id="rId21" Type="http://schemas.openxmlformats.org/officeDocument/2006/relationships/footer" Target="footer3.xml"/><Relationship Id="rId7" Type="http://schemas.openxmlformats.org/officeDocument/2006/relationships/endnotes" Target="endnotes.xml"/><Relationship Id="rId12" Type="http://schemas.openxmlformats.org/officeDocument/2006/relationships/hyperlink" Target="http://www.phylogeny.fr" TargetMode="External"/><Relationship Id="rId17" Type="http://schemas.openxmlformats.org/officeDocument/2006/relationships/header" Target="header2.xml"/><Relationship Id="rId2" Type="http://schemas.openxmlformats.org/officeDocument/2006/relationships/numbering" Target="numbering.xml"/><Relationship Id="rId16" Type="http://schemas.openxmlformats.org/officeDocument/2006/relationships/header" Target="header1.xml"/><Relationship Id="rId20" Type="http://schemas.openxmlformats.org/officeDocument/2006/relationships/header" Target="header3.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ncbi.nlm.nih.gov/" TargetMode="External"/><Relationship Id="rId24"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image" Target="media/image6.jpeg"/><Relationship Id="rId23" Type="http://schemas.openxmlformats.org/officeDocument/2006/relationships/fontTable" Target="fontTable.xml"/><Relationship Id="rId10" Type="http://schemas.openxmlformats.org/officeDocument/2006/relationships/image" Target="media/image3.jpeg"/><Relationship Id="rId19" Type="http://schemas.openxmlformats.org/officeDocument/2006/relationships/footer" Target="footer2.xml"/><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image" Target="media/image5.jpeg"/><Relationship Id="rId22" Type="http://schemas.openxmlformats.org/officeDocument/2006/relationships/image" Target="media/image7.jpeg"/></Relationships>
</file>

<file path=word/_rels/footnotes.xml.rels><?xml version="1.0" encoding="UTF-8" standalone="yes"?>
<Relationships xmlns="http://schemas.openxmlformats.org/package/2006/relationships"><Relationship Id="rId2" Type="http://schemas.openxmlformats.org/officeDocument/2006/relationships/hyperlink" Target="http://www.ncbi.nlm.nih.gov/pubmed?cmd=Retrieve&amp;list_uids=18424797" TargetMode="External"/><Relationship Id="rId1" Type="http://schemas.openxmlformats.org/officeDocument/2006/relationships/hyperlink" Target="http://www.ncbi.nlm.nih.gov/sites/entrez?cmd=Retrieve&amp;db=PubMed&amp;list_uids=18424797" TargetMode="External"/></Relationships>
</file>

<file path=word/_rels/numbering.xml.rels><?xml version="1.0" encoding="UTF-8" standalone="yes"?>
<Relationships xmlns="http://schemas.openxmlformats.org/package/2006/relationships"><Relationship Id="rId1" Type="http://schemas.openxmlformats.org/officeDocument/2006/relationships/image" Target="media/image1.jpeg"/></Relationships>
</file>

<file path=word/_rels/settings.xml.rels><?xml version="1.0" encoding="UTF-8" standalone="yes"?>
<Relationships xmlns="http://schemas.openxmlformats.org/package/2006/relationships"><Relationship Id="rId1" Type="http://schemas.openxmlformats.org/officeDocument/2006/relationships/attachedTemplate" Target="file:///C:\Adv%20Bio%20Templates\APBIOS.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CHICAGO.XSL" StyleName="Chicago Fifteenth Edition"/>
</file>

<file path=customXml/itemProps1.xml><?xml version="1.0" encoding="utf-8"?>
<ds:datastoreItem xmlns:ds="http://schemas.openxmlformats.org/officeDocument/2006/customXml" ds:itemID="{4919A004-2478-47CE-926B-85F39B923A4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APBIOS</Template>
  <TotalTime>21</TotalTime>
  <Pages>12</Pages>
  <Words>2761</Words>
  <Characters>15741</Characters>
  <Application>Microsoft Office Word</Application>
  <DocSecurity>0</DocSecurity>
  <Lines>131</Lines>
  <Paragraphs>36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18466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Janet Miller</dc:creator>
  <cp:lastModifiedBy>Barbara Pugliese</cp:lastModifiedBy>
  <cp:revision>13</cp:revision>
  <cp:lastPrinted>2019-11-04T19:52:00Z</cp:lastPrinted>
  <dcterms:created xsi:type="dcterms:W3CDTF">2019-10-29T22:18:00Z</dcterms:created>
  <dcterms:modified xsi:type="dcterms:W3CDTF">2019-11-18T20:20:00Z</dcterms:modified>
</cp:coreProperties>
</file>